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6B6" w:rsidRDefault="004E67B6" w:rsidP="001F594B">
      <w:pPr>
        <w:pStyle w:val="Corpsdetexte"/>
        <w:tabs>
          <w:tab w:val="left" w:pos="2552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1651000</wp:posOffset>
                </wp:positionH>
                <wp:positionV relativeFrom="paragraph">
                  <wp:posOffset>-285750</wp:posOffset>
                </wp:positionV>
                <wp:extent cx="4306570" cy="1362075"/>
                <wp:effectExtent l="0" t="2540" r="635" b="0"/>
                <wp:wrapSquare wrapText="bothSides"/>
                <wp:docPr id="5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657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2DF0" w:rsidRDefault="00714E68" w:rsidP="00A52F8E">
                            <w:pPr>
                              <w:pStyle w:val="Corpsdetexte"/>
                            </w:pPr>
                            <w:r>
                              <w:pict>
                                <v:shapetype id="_x0000_t161" coordsize="21600,21600" o:spt="161" adj="4050" path="m,c7200@0,14400@0,21600,m,21600c7200@1,14400@1,21600,21600e">
                                  <v:formulas>
                                    <v:f eqn="prod #0 4 3"/>
                                    <v:f eqn="sum 21600 0 @0"/>
                                    <v:f eqn="val #0"/>
                                    <v:f eqn="sum 21600 0 #0"/>
                                  </v:formulas>
                                  <v:path textpathok="t" o:connecttype="custom" o:connectlocs="10800,@2;0,10800;10800,@3;21600,10800" o:connectangles="270,180,90,0"/>
                                  <v:textpath on="t" fitshape="t" xscale="t"/>
                                  <v:handles>
                                    <v:h position="center,#0" yrange="0,8100"/>
                                  </v:handles>
                                  <o:lock v:ext="edit" text="t" shapetype="t"/>
                                </v:shapetype>
                                <v:shape id="_x0000_i1025" type="#_x0000_t161" style="width:319pt;height:104.8pt" adj="5665,10800" fillcolor="red" stroked="f" strokecolor="red">
                                  <v:shadow color="#868686"/>
                                  <v:textpath style="font-family:&quot;Impact&quot;;font-size:20pt;v-text-kern:t" trim="t" fitpath="t" xscale="f" string="Modalité d'inscription&#10;LYCEE PAUL LACAVE&#10;2018  - 2019&#10;"/>
                                </v:shape>
                              </w:pict>
                            </w:r>
                          </w:p>
                          <w:p w:rsidR="003268B4" w:rsidRDefault="003268B4" w:rsidP="00A52F8E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  <w:p w:rsidR="005E2DF0" w:rsidRPr="00020B94" w:rsidRDefault="005E2DF0" w:rsidP="00A52F8E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margin-left:130pt;margin-top:-22.5pt;width:339.1pt;height:10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" stroked="f">
                <v:textbox>
                  <w:txbxContent>
                    <w:p w:rsidR="005E2DF0" w:rsidRDefault="004E67B6" w:rsidP="00A52F8E">
                      <w:pPr>
                        <w:pStyle w:val="Corpsdetexte"/>
                      </w:pPr>
                      <w:r>
                        <w:pict>
                          <v:shape id="_x0000_i1025" type="#_x0000_t161" style="width:319pt;height:104.8pt" adj="5665,10800" fillcolor="red" stroked="f" strokecolor="red">
                            <v:shadow color="#868686"/>
                            <v:textpath style="font-family:&quot;Impact&quot;;font-size:20pt;v-text-kern:t" trim="t" fitpath="t" xscale="f" string="Modalité d'inscription&#10;LYCEE PAUL LACAVE&#10;2018  - 2019&#10;"/>
                          </v:shape>
                        </w:pict>
                      </w:r>
                    </w:p>
                    <w:p w:rsidR="003268B4" w:rsidRDefault="003268B4" w:rsidP="00A52F8E">
                      <w:pPr>
                        <w:pStyle w:val="Corpsdetexte"/>
                        <w:rPr>
                          <w:noProof/>
                        </w:rPr>
                      </w:pPr>
                    </w:p>
                    <w:p w:rsidR="005E2DF0" w:rsidRPr="00020B94" w:rsidRDefault="005E2DF0" w:rsidP="00A52F8E">
                      <w:pPr>
                        <w:pStyle w:val="Corpsdetexte"/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-358775</wp:posOffset>
            </wp:positionH>
            <wp:positionV relativeFrom="paragraph">
              <wp:posOffset>-438150</wp:posOffset>
            </wp:positionV>
            <wp:extent cx="1353185" cy="1186815"/>
            <wp:effectExtent l="0" t="0" r="0" b="0"/>
            <wp:wrapNone/>
            <wp:docPr id="51" name="Image 51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nouveau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186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36B6" w:rsidRDefault="001E36B6" w:rsidP="001F594B">
      <w:pPr>
        <w:pStyle w:val="Corpsdetexte"/>
        <w:tabs>
          <w:tab w:val="left" w:pos="2552"/>
        </w:tabs>
        <w:jc w:val="left"/>
      </w:pPr>
    </w:p>
    <w:p w:rsidR="001E36B6" w:rsidRDefault="001E36B6" w:rsidP="001F594B">
      <w:pPr>
        <w:pStyle w:val="Corpsdetexte"/>
        <w:tabs>
          <w:tab w:val="left" w:pos="2552"/>
        </w:tabs>
        <w:jc w:val="left"/>
      </w:pPr>
    </w:p>
    <w:p w:rsidR="005E2DF0" w:rsidRDefault="00D414AA" w:rsidP="001F594B">
      <w:pPr>
        <w:pStyle w:val="Corpsdetexte"/>
        <w:tabs>
          <w:tab w:val="left" w:pos="2552"/>
        </w:tabs>
        <w:jc w:val="left"/>
      </w:pPr>
      <w:r>
        <w:t xml:space="preserve">         </w:t>
      </w:r>
    </w:p>
    <w:p w:rsidR="005E2DF0" w:rsidRDefault="005E2DF0" w:rsidP="003343FB">
      <w:pPr>
        <w:pStyle w:val="Corpsdetexte"/>
        <w:jc w:val="left"/>
      </w:pPr>
    </w:p>
    <w:p w:rsidR="005E2DF0" w:rsidRDefault="005E2DF0" w:rsidP="003343FB">
      <w:pPr>
        <w:pStyle w:val="Corpsdetexte"/>
        <w:jc w:val="left"/>
      </w:pPr>
    </w:p>
    <w:p w:rsidR="005E2DF0" w:rsidRDefault="005E2DF0" w:rsidP="003343FB">
      <w:pPr>
        <w:pStyle w:val="Corpsdetexte"/>
        <w:jc w:val="left"/>
      </w:pPr>
    </w:p>
    <w:p w:rsidR="005E2DF0" w:rsidRDefault="005E2DF0" w:rsidP="003343FB">
      <w:pPr>
        <w:pStyle w:val="Corpsdetexte"/>
        <w:jc w:val="left"/>
      </w:pPr>
    </w:p>
    <w:p w:rsidR="004D2278" w:rsidRPr="00292C82" w:rsidRDefault="00ED4F07" w:rsidP="00FF353E">
      <w:pPr>
        <w:jc w:val="center"/>
        <w:rPr>
          <w:rFonts w:ascii="Cambria" w:hAnsi="Cambria"/>
          <w:b/>
          <w:sz w:val="56"/>
          <w:szCs w:val="56"/>
          <w:u w:val="single"/>
        </w:rPr>
      </w:pPr>
      <w:r>
        <w:rPr>
          <w:rFonts w:ascii="Cambria" w:hAnsi="Cambria"/>
          <w:b/>
          <w:sz w:val="56"/>
          <w:szCs w:val="56"/>
          <w:u w:val="single"/>
        </w:rPr>
        <w:t>T</w:t>
      </w:r>
      <w:r>
        <w:rPr>
          <w:rFonts w:ascii="Cambria" w:hAnsi="Cambria"/>
          <w:b/>
          <w:sz w:val="56"/>
          <w:szCs w:val="56"/>
          <w:u w:val="single"/>
          <w:vertAlign w:val="superscript"/>
        </w:rPr>
        <w:t>le</w:t>
      </w:r>
      <w:r w:rsidR="004D2278" w:rsidRPr="00292C82">
        <w:rPr>
          <w:rFonts w:ascii="Cambria" w:hAnsi="Cambria"/>
          <w:b/>
          <w:sz w:val="56"/>
          <w:szCs w:val="56"/>
          <w:u w:val="single"/>
        </w:rPr>
        <w:t xml:space="preserve"> </w:t>
      </w:r>
      <w:r w:rsidR="00D75142">
        <w:rPr>
          <w:rFonts w:ascii="Cambria" w:hAnsi="Cambria"/>
          <w:b/>
          <w:sz w:val="56"/>
          <w:szCs w:val="56"/>
          <w:u w:val="single"/>
        </w:rPr>
        <w:t xml:space="preserve"> BAC </w:t>
      </w:r>
      <w:r w:rsidR="00292C82" w:rsidRPr="00292C82">
        <w:rPr>
          <w:rFonts w:ascii="Cambria" w:hAnsi="Cambria"/>
          <w:b/>
          <w:sz w:val="56"/>
          <w:szCs w:val="56"/>
          <w:u w:val="single"/>
        </w:rPr>
        <w:t xml:space="preserve">PRO </w:t>
      </w:r>
      <w:r w:rsidR="00BE0572">
        <w:rPr>
          <w:rFonts w:ascii="Cambria" w:hAnsi="Cambria"/>
          <w:b/>
          <w:sz w:val="56"/>
          <w:szCs w:val="56"/>
          <w:u w:val="single"/>
        </w:rPr>
        <w:t xml:space="preserve"> </w:t>
      </w:r>
      <w:r w:rsidR="00D75142">
        <w:rPr>
          <w:rFonts w:ascii="Cambria" w:hAnsi="Cambria"/>
          <w:b/>
          <w:sz w:val="56"/>
          <w:szCs w:val="56"/>
          <w:u w:val="single"/>
        </w:rPr>
        <w:t xml:space="preserve"> </w:t>
      </w:r>
    </w:p>
    <w:p w:rsidR="004D2278" w:rsidRDefault="004D2278" w:rsidP="003268B4">
      <w:pPr>
        <w:rPr>
          <w:rFonts w:ascii="Cambria" w:hAnsi="Cambria"/>
          <w:b/>
          <w:sz w:val="20"/>
          <w:szCs w:val="20"/>
        </w:rPr>
      </w:pPr>
    </w:p>
    <w:p w:rsidR="00F66919" w:rsidRPr="00292C82" w:rsidRDefault="00F66919" w:rsidP="003268B4">
      <w:pPr>
        <w:rPr>
          <w:rFonts w:ascii="Cambria" w:hAnsi="Cambria"/>
          <w:b/>
          <w:sz w:val="20"/>
          <w:szCs w:val="20"/>
        </w:rPr>
      </w:pPr>
    </w:p>
    <w:p w:rsidR="004D2278" w:rsidRPr="00292C82" w:rsidRDefault="004D2278" w:rsidP="003268B4">
      <w:pPr>
        <w:rPr>
          <w:rFonts w:ascii="Cambria" w:hAnsi="Cambria"/>
          <w:b/>
          <w:sz w:val="10"/>
          <w:szCs w:val="10"/>
        </w:rPr>
      </w:pPr>
    </w:p>
    <w:p w:rsidR="003268B4" w:rsidRDefault="003268B4" w:rsidP="003268B4">
      <w:pPr>
        <w:rPr>
          <w:rFonts w:ascii="Cambria" w:hAnsi="Cambria"/>
        </w:rPr>
      </w:pPr>
      <w:r w:rsidRPr="005E2DF0">
        <w:rPr>
          <w:rFonts w:ascii="Cambria" w:hAnsi="Cambria"/>
        </w:rPr>
        <w:t xml:space="preserve">La </w:t>
      </w:r>
      <w:r w:rsidR="00FF5A0B">
        <w:rPr>
          <w:rFonts w:ascii="Cambria" w:hAnsi="Cambria"/>
        </w:rPr>
        <w:t>p</w:t>
      </w:r>
      <w:r w:rsidRPr="005E2DF0">
        <w:rPr>
          <w:rFonts w:ascii="Cambria" w:hAnsi="Cambria"/>
        </w:rPr>
        <w:t>résence</w:t>
      </w:r>
      <w:r w:rsidR="0010570E" w:rsidRPr="005E2DF0">
        <w:rPr>
          <w:rFonts w:ascii="Cambria" w:hAnsi="Cambria"/>
        </w:rPr>
        <w:t xml:space="preserve"> d’un responsable légal</w:t>
      </w:r>
      <w:r w:rsidR="00CF6C2C" w:rsidRPr="005E2DF0">
        <w:rPr>
          <w:rFonts w:ascii="Cambria" w:hAnsi="Cambria"/>
        </w:rPr>
        <w:t xml:space="preserve"> (père, mère, tuteur) </w:t>
      </w:r>
      <w:r w:rsidRPr="005E2DF0">
        <w:rPr>
          <w:rFonts w:ascii="Cambria" w:hAnsi="Cambria"/>
        </w:rPr>
        <w:t xml:space="preserve">lors de l’inscription est </w:t>
      </w:r>
      <w:r w:rsidRPr="005E2DF0">
        <w:rPr>
          <w:rFonts w:ascii="Cambria" w:hAnsi="Cambria"/>
          <w:b/>
          <w:u w:val="single"/>
        </w:rPr>
        <w:t>obligatoire</w:t>
      </w:r>
      <w:r w:rsidR="00CF6C2C" w:rsidRPr="005E2DF0">
        <w:rPr>
          <w:rFonts w:ascii="Cambria" w:hAnsi="Cambria"/>
        </w:rPr>
        <w:t xml:space="preserve">. L’inscription </w:t>
      </w:r>
      <w:r w:rsidRPr="005E2DF0">
        <w:rPr>
          <w:rFonts w:ascii="Cambria" w:hAnsi="Cambria"/>
        </w:rPr>
        <w:t>ne pourra avoir lieu que si l’intégralité des pièces demandé</w:t>
      </w:r>
      <w:r w:rsidR="0010570E" w:rsidRPr="005E2DF0">
        <w:rPr>
          <w:rFonts w:ascii="Cambria" w:hAnsi="Cambria"/>
        </w:rPr>
        <w:t>e</w:t>
      </w:r>
      <w:r w:rsidRPr="005E2DF0">
        <w:rPr>
          <w:rFonts w:ascii="Cambria" w:hAnsi="Cambria"/>
        </w:rPr>
        <w:t>s est fournie.</w:t>
      </w:r>
    </w:p>
    <w:p w:rsidR="00CD5747" w:rsidRDefault="00CD5747" w:rsidP="003268B4">
      <w:pPr>
        <w:rPr>
          <w:rFonts w:ascii="Cambria" w:hAnsi="Cambria"/>
        </w:rPr>
      </w:pPr>
    </w:p>
    <w:p w:rsidR="00CD5747" w:rsidRDefault="00CD5747" w:rsidP="00CD5747">
      <w:pPr>
        <w:jc w:val="center"/>
        <w:rPr>
          <w:rFonts w:ascii="Cambria" w:hAnsi="Cambria"/>
        </w:rPr>
      </w:pPr>
      <w:r w:rsidRPr="005E2DF0">
        <w:rPr>
          <w:rFonts w:ascii="Cambria" w:hAnsi="Cambria"/>
          <w:b/>
        </w:rPr>
        <w:t>Le lycée n’est pas en mesure de vous établir des photocopies</w:t>
      </w:r>
      <w:r w:rsidRPr="005E2DF0">
        <w:rPr>
          <w:rFonts w:ascii="Cambria" w:hAnsi="Cambria"/>
        </w:rPr>
        <w:t>.</w:t>
      </w:r>
    </w:p>
    <w:p w:rsidR="00F66919" w:rsidRDefault="00F66919" w:rsidP="00CD5747">
      <w:pPr>
        <w:jc w:val="center"/>
        <w:rPr>
          <w:rFonts w:ascii="Cambria" w:hAnsi="Cambria"/>
        </w:rPr>
      </w:pPr>
    </w:p>
    <w:p w:rsidR="00D7398D" w:rsidRPr="00835B3A" w:rsidRDefault="00D7398D" w:rsidP="00D7398D">
      <w:pPr>
        <w:ind w:left="1440"/>
        <w:rPr>
          <w:rFonts w:ascii="Cambria" w:hAnsi="Cambria"/>
        </w:rPr>
      </w:pPr>
    </w:p>
    <w:p w:rsidR="00D7398D" w:rsidRPr="000C598D" w:rsidRDefault="00F35020" w:rsidP="00D7398D">
      <w:pPr>
        <w:numPr>
          <w:ilvl w:val="0"/>
          <w:numId w:val="3"/>
        </w:numPr>
        <w:rPr>
          <w:rFonts w:ascii="Cambria" w:hAnsi="Cambria"/>
          <w:b/>
        </w:rPr>
      </w:pPr>
      <w:r>
        <w:rPr>
          <w:rFonts w:ascii="Cambria" w:hAnsi="Cambria"/>
          <w:b/>
        </w:rPr>
        <w:t xml:space="preserve">Lundi </w:t>
      </w:r>
      <w:r w:rsidR="00835B3A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1</w:t>
      </w:r>
      <w:r w:rsidR="00835B3A">
        <w:rPr>
          <w:rFonts w:ascii="Cambria" w:hAnsi="Cambria"/>
          <w:b/>
        </w:rPr>
        <w:t>8 juin 2018</w:t>
      </w:r>
      <w:r w:rsidR="00D7398D">
        <w:rPr>
          <w:rFonts w:ascii="Cambria" w:hAnsi="Cambria"/>
          <w:b/>
        </w:rPr>
        <w:t xml:space="preserve">  de 7h30 à 1</w:t>
      </w:r>
      <w:r>
        <w:rPr>
          <w:rFonts w:ascii="Cambria" w:hAnsi="Cambria"/>
          <w:b/>
        </w:rPr>
        <w:t>1</w:t>
      </w:r>
      <w:r w:rsidR="00D7398D">
        <w:rPr>
          <w:rFonts w:ascii="Cambria" w:hAnsi="Cambria"/>
          <w:b/>
        </w:rPr>
        <w:t>h</w:t>
      </w:r>
      <w:r w:rsidR="00835B3A">
        <w:rPr>
          <w:rFonts w:ascii="Cambria" w:hAnsi="Cambria"/>
          <w:b/>
        </w:rPr>
        <w:t>30</w:t>
      </w:r>
      <w:r>
        <w:rPr>
          <w:rFonts w:ascii="Cambria" w:hAnsi="Cambria"/>
          <w:b/>
        </w:rPr>
        <w:t xml:space="preserve"> et 13h30 à 16h00</w:t>
      </w:r>
    </w:p>
    <w:p w:rsidR="00D7398D" w:rsidRDefault="00D7398D" w:rsidP="00D7398D">
      <w:pPr>
        <w:rPr>
          <w:rFonts w:ascii="Cambria" w:hAnsi="Cambria"/>
        </w:rPr>
      </w:pPr>
    </w:p>
    <w:p w:rsidR="00D7398D" w:rsidRPr="00F66919" w:rsidRDefault="00D7398D" w:rsidP="00D7398D">
      <w:pPr>
        <w:numPr>
          <w:ilvl w:val="1"/>
          <w:numId w:val="3"/>
        </w:numPr>
        <w:rPr>
          <w:rFonts w:ascii="Cambria" w:hAnsi="Cambria"/>
          <w:lang w:val="en-US"/>
        </w:rPr>
      </w:pPr>
      <w:r>
        <w:rPr>
          <w:rFonts w:ascii="Cambria" w:hAnsi="Cambria"/>
        </w:rPr>
        <w:t>T</w:t>
      </w:r>
      <w:r>
        <w:rPr>
          <w:rFonts w:ascii="Cambria" w:hAnsi="Cambria"/>
          <w:vertAlign w:val="superscript"/>
        </w:rPr>
        <w:t>le</w:t>
      </w:r>
      <w:r>
        <w:rPr>
          <w:rFonts w:ascii="Cambria" w:hAnsi="Cambria"/>
        </w:rPr>
        <w:t xml:space="preserve"> BAC PRO MMA</w:t>
      </w:r>
    </w:p>
    <w:p w:rsidR="00D7398D" w:rsidRDefault="00D7398D" w:rsidP="00D7398D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</w:rPr>
        <w:t>T</w:t>
      </w:r>
      <w:r>
        <w:rPr>
          <w:rFonts w:ascii="Cambria" w:hAnsi="Cambria"/>
          <w:vertAlign w:val="superscript"/>
        </w:rPr>
        <w:t xml:space="preserve">le </w:t>
      </w:r>
      <w:r>
        <w:rPr>
          <w:rFonts w:ascii="Cambria" w:hAnsi="Cambria"/>
        </w:rPr>
        <w:t>BAC PRO CAR</w:t>
      </w:r>
    </w:p>
    <w:p w:rsidR="00D7398D" w:rsidRPr="00835B3A" w:rsidRDefault="00D7398D" w:rsidP="00D7398D">
      <w:pPr>
        <w:numPr>
          <w:ilvl w:val="1"/>
          <w:numId w:val="3"/>
        </w:numPr>
        <w:rPr>
          <w:rFonts w:ascii="Cambria" w:hAnsi="Cambria"/>
        </w:rPr>
      </w:pPr>
      <w:r w:rsidRPr="001746E0">
        <w:rPr>
          <w:rFonts w:ascii="Cambria" w:hAnsi="Cambria"/>
          <w:lang w:val="en-US"/>
        </w:rPr>
        <w:t xml:space="preserve">Tle BAC PRO </w:t>
      </w:r>
      <w:r w:rsidR="00835B3A">
        <w:rPr>
          <w:rFonts w:ascii="Cambria" w:hAnsi="Cambria"/>
          <w:lang w:val="en-US"/>
        </w:rPr>
        <w:t>MVTR</w:t>
      </w:r>
    </w:p>
    <w:p w:rsidR="00835B3A" w:rsidRPr="00D7398D" w:rsidRDefault="00835B3A" w:rsidP="00D7398D">
      <w:pPr>
        <w:numPr>
          <w:ilvl w:val="1"/>
          <w:numId w:val="3"/>
        </w:numPr>
        <w:rPr>
          <w:rFonts w:ascii="Cambria" w:hAnsi="Cambria"/>
        </w:rPr>
      </w:pPr>
      <w:r>
        <w:rPr>
          <w:rFonts w:ascii="Cambria" w:hAnsi="Cambria"/>
          <w:lang w:val="en-US"/>
        </w:rPr>
        <w:t>Tle  BAC PRO MOTO</w:t>
      </w:r>
    </w:p>
    <w:p w:rsidR="004E67B6" w:rsidRDefault="004E67B6" w:rsidP="004E67B6">
      <w:pPr>
        <w:rPr>
          <w:rFonts w:ascii="Cambria" w:hAnsi="Cambria"/>
        </w:rPr>
      </w:pPr>
    </w:p>
    <w:p w:rsidR="00835B3A" w:rsidRPr="001746E0" w:rsidRDefault="00835B3A" w:rsidP="00835B3A">
      <w:pPr>
        <w:ind w:left="1440"/>
        <w:rPr>
          <w:rFonts w:ascii="Cambria" w:hAnsi="Cambria"/>
        </w:rPr>
      </w:pPr>
    </w:p>
    <w:p w:rsidR="00D7398D" w:rsidRPr="005E2DF0" w:rsidRDefault="00F35020" w:rsidP="00D7398D">
      <w:pPr>
        <w:numPr>
          <w:ilvl w:val="0"/>
          <w:numId w:val="3"/>
        </w:numPr>
        <w:rPr>
          <w:rFonts w:ascii="Cambria" w:hAnsi="Cambria"/>
        </w:rPr>
      </w:pPr>
      <w:r>
        <w:rPr>
          <w:rFonts w:ascii="Cambria" w:hAnsi="Cambria"/>
          <w:b/>
        </w:rPr>
        <w:t xml:space="preserve">Mardi </w:t>
      </w:r>
      <w:r w:rsidR="00835B3A">
        <w:rPr>
          <w:rFonts w:ascii="Cambria" w:hAnsi="Cambria"/>
          <w:b/>
        </w:rPr>
        <w:t xml:space="preserve"> 1</w:t>
      </w:r>
      <w:r>
        <w:rPr>
          <w:rFonts w:ascii="Cambria" w:hAnsi="Cambria"/>
          <w:b/>
        </w:rPr>
        <w:t>9</w:t>
      </w:r>
      <w:r w:rsidR="00835B3A">
        <w:rPr>
          <w:rFonts w:ascii="Cambria" w:hAnsi="Cambria"/>
          <w:b/>
        </w:rPr>
        <w:t xml:space="preserve"> juin 2018 </w:t>
      </w:r>
      <w:r w:rsidR="00D7398D" w:rsidRPr="00BE0572">
        <w:rPr>
          <w:rFonts w:ascii="Cambria" w:hAnsi="Cambria"/>
          <w:b/>
        </w:rPr>
        <w:t xml:space="preserve"> </w:t>
      </w:r>
      <w:r w:rsidR="00D7398D">
        <w:rPr>
          <w:rFonts w:ascii="Cambria" w:hAnsi="Cambria"/>
          <w:b/>
        </w:rPr>
        <w:t>de 7h30 à 1</w:t>
      </w:r>
      <w:r w:rsidR="00835B3A">
        <w:rPr>
          <w:rFonts w:ascii="Cambria" w:hAnsi="Cambria"/>
          <w:b/>
        </w:rPr>
        <w:t>1</w:t>
      </w:r>
      <w:r w:rsidR="00D7398D" w:rsidRPr="005E2DF0">
        <w:rPr>
          <w:rFonts w:ascii="Cambria" w:hAnsi="Cambria"/>
          <w:b/>
        </w:rPr>
        <w:t>h</w:t>
      </w:r>
      <w:r w:rsidR="00835B3A">
        <w:rPr>
          <w:rFonts w:ascii="Cambria" w:hAnsi="Cambria"/>
          <w:b/>
        </w:rPr>
        <w:t>30</w:t>
      </w:r>
      <w:r>
        <w:rPr>
          <w:rFonts w:ascii="Cambria" w:hAnsi="Cambria"/>
          <w:b/>
        </w:rPr>
        <w:t xml:space="preserve"> et de 13h30 à 16h00</w:t>
      </w:r>
    </w:p>
    <w:p w:rsidR="00D7398D" w:rsidRPr="005E2DF0" w:rsidRDefault="00D7398D" w:rsidP="00D7398D">
      <w:pPr>
        <w:rPr>
          <w:rFonts w:ascii="Cambria" w:hAnsi="Cambria"/>
          <w:b/>
        </w:rPr>
      </w:pPr>
    </w:p>
    <w:p w:rsidR="00D7398D" w:rsidRPr="0042732D" w:rsidRDefault="00D7398D" w:rsidP="00D7398D">
      <w:pPr>
        <w:rPr>
          <w:rFonts w:ascii="Cambria" w:hAnsi="Cambria"/>
          <w:lang w:val="en-US"/>
        </w:rPr>
      </w:pPr>
      <w:r w:rsidRPr="00CF4B7D">
        <w:rPr>
          <w:rFonts w:ascii="Cambria" w:hAnsi="Cambria"/>
        </w:rPr>
        <w:t xml:space="preserve">         </w:t>
      </w:r>
      <w:r w:rsidRPr="00CF4B7D">
        <w:rPr>
          <w:rFonts w:ascii="Cambria" w:hAnsi="Cambria"/>
        </w:rPr>
        <w:tab/>
        <w:t xml:space="preserve">       </w:t>
      </w:r>
      <w:r>
        <w:rPr>
          <w:rFonts w:ascii="Cambria" w:hAnsi="Cambria"/>
          <w:lang w:val="en-US"/>
        </w:rPr>
        <w:t>•</w:t>
      </w:r>
      <w:r>
        <w:rPr>
          <w:rFonts w:ascii="Cambria" w:hAnsi="Cambria"/>
          <w:lang w:val="en-US"/>
        </w:rPr>
        <w:tab/>
        <w:t>Tle</w:t>
      </w:r>
      <w:r w:rsidRPr="0042732D">
        <w:rPr>
          <w:rFonts w:ascii="Cambria" w:hAnsi="Cambria"/>
          <w:lang w:val="en-US"/>
        </w:rPr>
        <w:t xml:space="preserve"> BAC PRO</w:t>
      </w:r>
      <w:r>
        <w:rPr>
          <w:rFonts w:ascii="Cambria" w:hAnsi="Cambria"/>
          <w:lang w:val="en-US"/>
        </w:rPr>
        <w:t xml:space="preserve"> COMMERCE</w:t>
      </w:r>
    </w:p>
    <w:p w:rsidR="00D7398D" w:rsidRDefault="00D7398D" w:rsidP="00D7398D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  <w:lang w:val="en-US"/>
        </w:rPr>
        <w:t xml:space="preserve"> </w:t>
      </w:r>
      <w:r w:rsidR="00835B3A">
        <w:rPr>
          <w:rFonts w:ascii="Cambria" w:hAnsi="Cambria"/>
        </w:rPr>
        <w:t xml:space="preserve">Tle BAC PRO </w:t>
      </w:r>
      <w:r w:rsidR="00606194">
        <w:rPr>
          <w:rFonts w:ascii="Cambria" w:hAnsi="Cambria"/>
        </w:rPr>
        <w:t>MELEC</w:t>
      </w:r>
    </w:p>
    <w:p w:rsidR="00D7398D" w:rsidRDefault="00D7398D" w:rsidP="00D7398D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Tle BAC PRO VENTE</w:t>
      </w:r>
    </w:p>
    <w:p w:rsidR="00F35020" w:rsidRPr="001746E0" w:rsidRDefault="00F35020" w:rsidP="00F35020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Tle BAC PRO GA</w:t>
      </w:r>
    </w:p>
    <w:p w:rsidR="004E67B6" w:rsidRDefault="004E67B6" w:rsidP="00D7398D">
      <w:pPr>
        <w:numPr>
          <w:ilvl w:val="1"/>
          <w:numId w:val="7"/>
        </w:numPr>
        <w:rPr>
          <w:rFonts w:ascii="Cambria" w:hAnsi="Cambria"/>
        </w:rPr>
      </w:pPr>
    </w:p>
    <w:p w:rsidR="004E67B6" w:rsidRDefault="00F35020" w:rsidP="004E67B6">
      <w:pPr>
        <w:numPr>
          <w:ilvl w:val="0"/>
          <w:numId w:val="8"/>
        </w:numPr>
        <w:rPr>
          <w:rFonts w:ascii="Cambria" w:hAnsi="Cambria"/>
          <w:b/>
        </w:rPr>
      </w:pPr>
      <w:r>
        <w:rPr>
          <w:rFonts w:ascii="Cambria" w:hAnsi="Cambria"/>
          <w:b/>
        </w:rPr>
        <w:t xml:space="preserve">Mercredi </w:t>
      </w:r>
      <w:r w:rsidR="004E67B6" w:rsidRPr="004E67B6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20</w:t>
      </w:r>
      <w:r w:rsidR="004E67B6" w:rsidRPr="004E67B6">
        <w:rPr>
          <w:rFonts w:ascii="Cambria" w:hAnsi="Cambria"/>
          <w:b/>
        </w:rPr>
        <w:t xml:space="preserve"> juin 2018 de </w:t>
      </w:r>
      <w:r>
        <w:rPr>
          <w:rFonts w:ascii="Cambria" w:hAnsi="Cambria"/>
          <w:b/>
        </w:rPr>
        <w:t>7</w:t>
      </w:r>
      <w:r w:rsidR="004E67B6" w:rsidRPr="004E67B6">
        <w:rPr>
          <w:rFonts w:ascii="Cambria" w:hAnsi="Cambria"/>
          <w:b/>
        </w:rPr>
        <w:t>h30 à 1</w:t>
      </w:r>
      <w:r>
        <w:rPr>
          <w:rFonts w:ascii="Cambria" w:hAnsi="Cambria"/>
          <w:b/>
        </w:rPr>
        <w:t>2</w:t>
      </w:r>
      <w:r w:rsidR="004E67B6" w:rsidRPr="004E67B6">
        <w:rPr>
          <w:rFonts w:ascii="Cambria" w:hAnsi="Cambria"/>
          <w:b/>
        </w:rPr>
        <w:t>h</w:t>
      </w:r>
      <w:r>
        <w:rPr>
          <w:rFonts w:ascii="Cambria" w:hAnsi="Cambria"/>
          <w:b/>
        </w:rPr>
        <w:t>30</w:t>
      </w:r>
    </w:p>
    <w:p w:rsidR="004E67B6" w:rsidRPr="004E67B6" w:rsidRDefault="004E67B6" w:rsidP="004E67B6">
      <w:pPr>
        <w:ind w:left="720"/>
        <w:rPr>
          <w:rFonts w:ascii="Cambria" w:hAnsi="Cambria"/>
          <w:b/>
        </w:rPr>
      </w:pPr>
    </w:p>
    <w:p w:rsidR="004E67B6" w:rsidRPr="00F35020" w:rsidRDefault="004E67B6" w:rsidP="004E67B6">
      <w:pPr>
        <w:numPr>
          <w:ilvl w:val="1"/>
          <w:numId w:val="3"/>
        </w:numPr>
        <w:rPr>
          <w:rFonts w:ascii="Cambria" w:hAnsi="Cambria"/>
          <w:lang w:val="en-US"/>
        </w:rPr>
      </w:pPr>
      <w:r w:rsidRPr="00F35020">
        <w:rPr>
          <w:rFonts w:ascii="Cambria" w:hAnsi="Cambria"/>
          <w:lang w:val="en-US"/>
        </w:rPr>
        <w:t>Tle BAC PRO MV VP</w:t>
      </w:r>
    </w:p>
    <w:p w:rsidR="0042732D" w:rsidRPr="00F35020" w:rsidRDefault="0042732D" w:rsidP="004A09E0">
      <w:pPr>
        <w:rPr>
          <w:rFonts w:ascii="Cambria" w:hAnsi="Cambria"/>
          <w:b/>
          <w:u w:val="single"/>
          <w:lang w:val="en-US"/>
        </w:rPr>
      </w:pPr>
    </w:p>
    <w:p w:rsidR="00A661C5" w:rsidRDefault="00A661C5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br w:type="page"/>
      </w:r>
    </w:p>
    <w:p w:rsidR="004A09E0" w:rsidRPr="005E2DF0" w:rsidRDefault="004A09E0" w:rsidP="004A09E0">
      <w:pPr>
        <w:numPr>
          <w:ilvl w:val="0"/>
          <w:numId w:val="5"/>
        </w:numPr>
        <w:rPr>
          <w:rFonts w:ascii="Cambria" w:hAnsi="Cambria"/>
          <w:b/>
          <w:u w:val="single"/>
        </w:rPr>
      </w:pPr>
      <w:r w:rsidRPr="005E2DF0">
        <w:rPr>
          <w:rFonts w:ascii="Cambria" w:hAnsi="Cambria"/>
          <w:b/>
          <w:u w:val="single"/>
        </w:rPr>
        <w:lastRenderedPageBreak/>
        <w:t>Liste des pièces obligatoires à fournir</w:t>
      </w:r>
    </w:p>
    <w:p w:rsidR="004A09E0" w:rsidRPr="005E2DF0" w:rsidRDefault="004A09E0" w:rsidP="004A09E0">
      <w:pPr>
        <w:ind w:left="360"/>
        <w:rPr>
          <w:rFonts w:ascii="Cambria" w:hAnsi="Cambria"/>
          <w:b/>
          <w:u w:val="single"/>
        </w:rPr>
      </w:pPr>
    </w:p>
    <w:p w:rsidR="004A09E0" w:rsidRPr="005E2DF0" w:rsidRDefault="00E525E8" w:rsidP="004A09E0">
      <w:pPr>
        <w:numPr>
          <w:ilvl w:val="1"/>
          <w:numId w:val="5"/>
        </w:numPr>
        <w:rPr>
          <w:rFonts w:ascii="Cambria" w:hAnsi="Cambria"/>
        </w:rPr>
      </w:pPr>
      <w:r>
        <w:rPr>
          <w:rFonts w:ascii="Cambria" w:hAnsi="Cambria"/>
          <w:b/>
          <w:u w:val="single"/>
        </w:rPr>
        <w:t>4</w:t>
      </w:r>
      <w:r w:rsidR="004A09E0" w:rsidRPr="005E2DF0">
        <w:rPr>
          <w:rFonts w:ascii="Cambria" w:hAnsi="Cambria"/>
          <w:b/>
          <w:u w:val="single"/>
        </w:rPr>
        <w:t xml:space="preserve"> photos d’identit</w:t>
      </w:r>
      <w:r w:rsidR="00E72955">
        <w:rPr>
          <w:rFonts w:ascii="Cambria" w:hAnsi="Cambria"/>
          <w:b/>
          <w:u w:val="single"/>
        </w:rPr>
        <w:t xml:space="preserve">é sans tresses, ni nattes, </w:t>
      </w:r>
      <w:r w:rsidR="004A09E0">
        <w:rPr>
          <w:rFonts w:ascii="Cambria" w:hAnsi="Cambria"/>
          <w:b/>
          <w:u w:val="single"/>
        </w:rPr>
        <w:t xml:space="preserve"> ni anneaux</w:t>
      </w:r>
      <w:r w:rsidR="00E72955">
        <w:rPr>
          <w:rFonts w:ascii="Cambria" w:hAnsi="Cambria"/>
          <w:b/>
          <w:u w:val="single"/>
        </w:rPr>
        <w:t xml:space="preserve">, ni débardeurs </w:t>
      </w:r>
      <w:r w:rsidR="004A09E0">
        <w:rPr>
          <w:rFonts w:ascii="Cambria" w:hAnsi="Cambria"/>
          <w:b/>
          <w:u w:val="single"/>
        </w:rPr>
        <w:t xml:space="preserve"> pour les Garçons et sans bretelle pour les Filles </w:t>
      </w:r>
      <w:r w:rsidR="004A09E0" w:rsidRPr="005E2DF0">
        <w:rPr>
          <w:rFonts w:ascii="Cambria" w:hAnsi="Cambria"/>
        </w:rPr>
        <w:t>(</w:t>
      </w:r>
      <w:r w:rsidR="004A09E0" w:rsidRPr="005E2DF0">
        <w:rPr>
          <w:rFonts w:ascii="Cambria" w:hAnsi="Cambria"/>
          <w:b/>
        </w:rPr>
        <w:t>nom, prénom + classe au verso</w:t>
      </w:r>
      <w:r w:rsidR="004A09E0" w:rsidRPr="005E2DF0">
        <w:rPr>
          <w:rFonts w:ascii="Cambria" w:hAnsi="Cambria"/>
        </w:rPr>
        <w:t>)</w:t>
      </w:r>
    </w:p>
    <w:p w:rsidR="004A09E0" w:rsidRPr="005E2DF0" w:rsidRDefault="004A09E0" w:rsidP="004A09E0">
      <w:pPr>
        <w:numPr>
          <w:ilvl w:val="1"/>
          <w:numId w:val="5"/>
        </w:numPr>
        <w:rPr>
          <w:rFonts w:ascii="Cambria" w:hAnsi="Cambria"/>
        </w:rPr>
      </w:pPr>
      <w:r w:rsidRPr="005E2DF0">
        <w:rPr>
          <w:rFonts w:ascii="Cambria" w:hAnsi="Cambria"/>
        </w:rPr>
        <w:t xml:space="preserve">Attestation d’assurance </w:t>
      </w:r>
    </w:p>
    <w:p w:rsidR="004A09E0" w:rsidRPr="005E2DF0" w:rsidRDefault="004A09E0" w:rsidP="004A09E0">
      <w:pPr>
        <w:numPr>
          <w:ilvl w:val="1"/>
          <w:numId w:val="5"/>
        </w:numPr>
        <w:rPr>
          <w:rFonts w:ascii="Cambria" w:hAnsi="Cambria"/>
          <w:b/>
        </w:rPr>
      </w:pPr>
      <w:r w:rsidRPr="005E2DF0">
        <w:rPr>
          <w:rFonts w:ascii="Cambria" w:hAnsi="Cambria"/>
        </w:rPr>
        <w:t xml:space="preserve">Fiche d’urgence </w:t>
      </w:r>
      <w:r>
        <w:rPr>
          <w:rFonts w:ascii="Cambria" w:hAnsi="Cambria"/>
        </w:rPr>
        <w:t xml:space="preserve">à ramener dûment remplie ou à </w:t>
      </w:r>
      <w:r w:rsidRPr="005E2DF0">
        <w:rPr>
          <w:rFonts w:ascii="Cambria" w:hAnsi="Cambria"/>
        </w:rPr>
        <w:t>remplir sur place</w:t>
      </w:r>
    </w:p>
    <w:p w:rsidR="004A09E0" w:rsidRDefault="00DD5184" w:rsidP="004A09E0">
      <w:pPr>
        <w:numPr>
          <w:ilvl w:val="1"/>
          <w:numId w:val="5"/>
        </w:numPr>
        <w:rPr>
          <w:rFonts w:ascii="Cambria" w:hAnsi="Cambria"/>
        </w:rPr>
      </w:pPr>
      <w:r>
        <w:rPr>
          <w:rFonts w:ascii="Cambria" w:hAnsi="Cambria"/>
        </w:rPr>
        <w:t xml:space="preserve">RIB </w:t>
      </w:r>
      <w:r w:rsidR="00DD7B84">
        <w:rPr>
          <w:rFonts w:ascii="Cambria" w:hAnsi="Cambria"/>
        </w:rPr>
        <w:t>complet avec IBAN et BIC au nom du bénéficiaire de la bourse</w:t>
      </w:r>
    </w:p>
    <w:p w:rsidR="00E525E8" w:rsidRDefault="00E525E8" w:rsidP="00E525E8">
      <w:pPr>
        <w:rPr>
          <w:rFonts w:ascii="Cambria" w:hAnsi="Cambria"/>
        </w:rPr>
      </w:pPr>
    </w:p>
    <w:p w:rsidR="005234AF" w:rsidRPr="00CF4B7D" w:rsidRDefault="00E525E8" w:rsidP="00F67AE3">
      <w:pPr>
        <w:jc w:val="center"/>
        <w:rPr>
          <w:rFonts w:ascii="Cambria" w:hAnsi="Cambria"/>
          <w:u w:val="single"/>
        </w:rPr>
      </w:pPr>
      <w:r w:rsidRPr="00CF4B7D">
        <w:rPr>
          <w:rFonts w:ascii="Cambria" w:hAnsi="Cambria"/>
          <w:u w:val="single"/>
        </w:rPr>
        <w:t>En vue de constituer les dossiers de candidature aux examens de juin 201</w:t>
      </w:r>
      <w:r w:rsidR="00FF5A0B">
        <w:rPr>
          <w:rFonts w:ascii="Cambria" w:hAnsi="Cambria"/>
          <w:u w:val="single"/>
        </w:rPr>
        <w:t>9</w:t>
      </w:r>
      <w:r w:rsidRPr="00CF4B7D">
        <w:rPr>
          <w:rFonts w:ascii="Cambria" w:hAnsi="Cambria"/>
          <w:u w:val="single"/>
        </w:rPr>
        <w:t>, les élèves doivent remettre lors de l’inscri</w:t>
      </w:r>
      <w:r w:rsidR="00D75142">
        <w:rPr>
          <w:rFonts w:ascii="Cambria" w:hAnsi="Cambria"/>
          <w:u w:val="single"/>
        </w:rPr>
        <w:t xml:space="preserve">ption </w:t>
      </w:r>
      <w:r w:rsidRPr="00CF4B7D">
        <w:rPr>
          <w:rFonts w:ascii="Cambria" w:hAnsi="Cambria"/>
          <w:u w:val="single"/>
        </w:rPr>
        <w:t xml:space="preserve"> les pièces suivantes :</w:t>
      </w:r>
    </w:p>
    <w:p w:rsidR="00F66919" w:rsidRPr="00CF4B7D" w:rsidRDefault="00F66919" w:rsidP="00E525E8">
      <w:pPr>
        <w:ind w:left="1440"/>
        <w:rPr>
          <w:rFonts w:ascii="Cambria" w:hAnsi="Cambria"/>
        </w:rPr>
      </w:pPr>
    </w:p>
    <w:p w:rsidR="00FB3F00" w:rsidRDefault="00FB3F00" w:rsidP="008E0884">
      <w:pPr>
        <w:numPr>
          <w:ilvl w:val="1"/>
          <w:numId w:val="5"/>
        </w:numPr>
        <w:rPr>
          <w:rFonts w:ascii="Cambria" w:hAnsi="Cambria"/>
        </w:rPr>
      </w:pPr>
      <w:r>
        <w:rPr>
          <w:rFonts w:ascii="Cambria" w:hAnsi="Cambria"/>
        </w:rPr>
        <w:t>Photocopie de la carte d’identité ou du passeport ou du titre de séjour en cours de validité</w:t>
      </w:r>
    </w:p>
    <w:p w:rsidR="00FB3F00" w:rsidRDefault="00FB3F00" w:rsidP="008E0884">
      <w:pPr>
        <w:numPr>
          <w:ilvl w:val="1"/>
          <w:numId w:val="5"/>
        </w:numPr>
        <w:rPr>
          <w:rFonts w:ascii="Cambria" w:hAnsi="Cambria"/>
        </w:rPr>
      </w:pPr>
      <w:r>
        <w:rPr>
          <w:rFonts w:ascii="Cambria" w:hAnsi="Cambria"/>
        </w:rPr>
        <w:t>1 enveloppe autocollante à fenêtre timbrée au tarif en vigueur à fenêtre (format 110 x 220- fenêtre 45 x 100)</w:t>
      </w:r>
    </w:p>
    <w:p w:rsidR="00FB3F00" w:rsidRPr="00B16840" w:rsidRDefault="00FB3F00" w:rsidP="004C6E1D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>
        <w:rPr>
          <w:rFonts w:ascii="Cambria" w:hAnsi="Cambria"/>
        </w:rPr>
        <w:t xml:space="preserve">1 attestation de recensement (Mairie) ou un  certificat de participation à la journée </w:t>
      </w:r>
      <w:r w:rsidR="00B16840">
        <w:rPr>
          <w:rFonts w:ascii="Cambria" w:hAnsi="Cambria"/>
        </w:rPr>
        <w:t>d’appel de préparation à la défense selon l’âge du candidat</w:t>
      </w:r>
    </w:p>
    <w:p w:rsidR="00B16840" w:rsidRPr="00B16840" w:rsidRDefault="00B16840" w:rsidP="004C6E1D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>
        <w:rPr>
          <w:rFonts w:ascii="Cambria" w:hAnsi="Cambria"/>
        </w:rPr>
        <w:t>1 certificat médical pour le candidat inapte à l’EPS durant l’année</w:t>
      </w:r>
    </w:p>
    <w:p w:rsidR="00B16840" w:rsidRDefault="00B16840" w:rsidP="00F25844">
      <w:pPr>
        <w:rPr>
          <w:rFonts w:ascii="Cambria" w:hAnsi="Cambria"/>
          <w:b/>
          <w:sz w:val="23"/>
          <w:szCs w:val="23"/>
        </w:rPr>
      </w:pPr>
    </w:p>
    <w:p w:rsidR="00F25844" w:rsidRPr="00F25844" w:rsidRDefault="004E67B6" w:rsidP="00F25844">
      <w:r>
        <w:rPr>
          <w:b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35" cy="798830"/>
                <wp:effectExtent l="10160" t="7620" r="8255" b="12700"/>
                <wp:wrapNone/>
                <wp:docPr id="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98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5" o:spid="_x0000_s1026" type="#_x0000_t32" style="position:absolute;margin-left:-17.95pt;margin-top:9.6pt;width:.05pt;height:6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121920</wp:posOffset>
                </wp:positionV>
                <wp:extent cx="0" cy="798830"/>
                <wp:effectExtent l="8890" t="7620" r="10160" b="12700"/>
                <wp:wrapNone/>
                <wp:docPr id="3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98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515.2pt;margin-top:9.6pt;width:0;height:6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771005" cy="0"/>
                <wp:effectExtent l="10160" t="7620" r="10160" b="11430"/>
                <wp:wrapNone/>
                <wp:docPr id="2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-17.95pt;margin-top:9.6pt;width:533.1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SVeIA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"/>
            </w:pict>
          </mc:Fallback>
        </mc:AlternateContent>
      </w:r>
    </w:p>
    <w:p w:rsidR="00CF4B7D" w:rsidRPr="009053B4" w:rsidRDefault="00CF4B7D" w:rsidP="00CF4B7D">
      <w:pPr>
        <w:jc w:val="center"/>
        <w:rPr>
          <w:b/>
          <w:u w:val="single"/>
        </w:rPr>
      </w:pPr>
      <w:r w:rsidRPr="00CF4B7D">
        <w:rPr>
          <w:b/>
          <w:u w:val="single"/>
        </w:rPr>
        <w:t xml:space="preserve"> </w:t>
      </w:r>
      <w:r w:rsidRPr="009053B4">
        <w:rPr>
          <w:b/>
          <w:u w:val="single"/>
        </w:rPr>
        <w:t>Pour tous les élèves une tenue professionnelle par spécialité sera demandée à la famille.</w:t>
      </w:r>
    </w:p>
    <w:p w:rsidR="0080444E" w:rsidRDefault="0080444E" w:rsidP="001E654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  <w:r w:rsidR="001E6544" w:rsidRPr="00C46996">
        <w:rPr>
          <w:b/>
          <w:sz w:val="32"/>
          <w:szCs w:val="32"/>
        </w:rPr>
        <w:t xml:space="preserve">* </w:t>
      </w:r>
      <w:r w:rsidR="00D75142">
        <w:rPr>
          <w:b/>
          <w:sz w:val="32"/>
          <w:szCs w:val="32"/>
        </w:rPr>
        <w:t>Polo</w:t>
      </w:r>
      <w:r>
        <w:rPr>
          <w:b/>
          <w:sz w:val="32"/>
          <w:szCs w:val="32"/>
        </w:rPr>
        <w:t xml:space="preserve"> bleu pour tous les élèves</w:t>
      </w:r>
      <w:r w:rsidR="001E6544" w:rsidRPr="00C46996">
        <w:rPr>
          <w:b/>
          <w:sz w:val="32"/>
          <w:szCs w:val="32"/>
        </w:rPr>
        <w:t xml:space="preserve">              </w:t>
      </w:r>
      <w:r w:rsidR="00C46996" w:rsidRPr="00C46996">
        <w:rPr>
          <w:b/>
          <w:sz w:val="32"/>
          <w:szCs w:val="32"/>
        </w:rPr>
        <w:tab/>
      </w:r>
      <w:r w:rsidR="00C46996">
        <w:rPr>
          <w:b/>
          <w:sz w:val="32"/>
          <w:szCs w:val="32"/>
        </w:rPr>
        <w:tab/>
      </w:r>
      <w:r w:rsidR="00C46996">
        <w:rPr>
          <w:b/>
          <w:sz w:val="32"/>
          <w:szCs w:val="32"/>
        </w:rPr>
        <w:tab/>
      </w:r>
      <w:r w:rsidR="00C46996">
        <w:rPr>
          <w:b/>
          <w:sz w:val="32"/>
          <w:szCs w:val="32"/>
        </w:rPr>
        <w:tab/>
      </w:r>
      <w:r w:rsidR="00C46996">
        <w:rPr>
          <w:b/>
          <w:sz w:val="32"/>
          <w:szCs w:val="32"/>
        </w:rPr>
        <w:tab/>
      </w:r>
      <w:r w:rsidR="001E6544" w:rsidRPr="00C46996">
        <w:rPr>
          <w:b/>
          <w:sz w:val="32"/>
          <w:szCs w:val="32"/>
        </w:rPr>
        <w:t xml:space="preserve">   </w:t>
      </w:r>
      <w:r>
        <w:rPr>
          <w:b/>
          <w:sz w:val="32"/>
          <w:szCs w:val="32"/>
        </w:rPr>
        <w:t xml:space="preserve">  </w:t>
      </w:r>
    </w:p>
    <w:p w:rsidR="001E6544" w:rsidRPr="00C46996" w:rsidRDefault="0080444E" w:rsidP="001E654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  <w:r w:rsidR="001E6544" w:rsidRPr="00C46996">
        <w:rPr>
          <w:b/>
          <w:sz w:val="32"/>
          <w:szCs w:val="32"/>
        </w:rPr>
        <w:t>*</w:t>
      </w:r>
      <w:r w:rsidR="001B6F6F">
        <w:rPr>
          <w:b/>
          <w:sz w:val="32"/>
          <w:szCs w:val="32"/>
        </w:rPr>
        <w:t xml:space="preserve"> </w:t>
      </w:r>
      <w:bookmarkStart w:id="0" w:name="_GoBack"/>
      <w:bookmarkEnd w:id="0"/>
      <w:r w:rsidR="001E6544" w:rsidRPr="00C46996">
        <w:rPr>
          <w:b/>
          <w:sz w:val="32"/>
          <w:szCs w:val="32"/>
        </w:rPr>
        <w:t xml:space="preserve">Tee-shirt </w:t>
      </w:r>
      <w:r>
        <w:rPr>
          <w:b/>
          <w:sz w:val="32"/>
          <w:szCs w:val="32"/>
        </w:rPr>
        <w:t>atelier</w:t>
      </w:r>
      <w:r w:rsidR="001E6544" w:rsidRPr="00C46996">
        <w:rPr>
          <w:b/>
          <w:sz w:val="32"/>
          <w:szCs w:val="32"/>
        </w:rPr>
        <w:t xml:space="preserve">          </w:t>
      </w:r>
    </w:p>
    <w:p w:rsidR="00F67AE3" w:rsidRPr="00C46996" w:rsidRDefault="004E67B6" w:rsidP="004C6E1D">
      <w:pPr>
        <w:pStyle w:val="Titre1"/>
        <w:rPr>
          <w:rFonts w:ascii="Cambria" w:hAnsi="Cambria"/>
          <w:sz w:val="23"/>
          <w:szCs w:val="23"/>
        </w:rPr>
      </w:pPr>
      <w:r>
        <w:rPr>
          <w:rFonts w:ascii="Cambria" w:hAnsi="Cambria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102870</wp:posOffset>
                </wp:positionV>
                <wp:extent cx="6771005" cy="0"/>
                <wp:effectExtent l="10160" t="7620" r="10160" b="11430"/>
                <wp:wrapNone/>
                <wp:docPr id="1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-17.95pt;margin-top:8.1pt;width:533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Klc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"/>
            </w:pict>
          </mc:Fallback>
        </mc:AlternateContent>
      </w:r>
    </w:p>
    <w:p w:rsidR="004C6E1D" w:rsidRPr="00A62C0C" w:rsidRDefault="004C6E1D" w:rsidP="004C6E1D">
      <w:pPr>
        <w:pStyle w:val="Titre1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TRANSPORT SCOLAIRE</w:t>
      </w:r>
    </w:p>
    <w:p w:rsidR="004C6E1D" w:rsidRPr="00A62C0C" w:rsidRDefault="004C6E1D" w:rsidP="004C6E1D">
      <w:pPr>
        <w:jc w:val="center"/>
        <w:rPr>
          <w:rFonts w:ascii="Cambria" w:hAnsi="Cambria"/>
          <w:b/>
          <w:sz w:val="23"/>
          <w:szCs w:val="23"/>
        </w:rPr>
      </w:pPr>
    </w:p>
    <w:p w:rsidR="004C6E1D" w:rsidRPr="00A62C0C" w:rsidRDefault="004C6E1D" w:rsidP="004C6E1D">
      <w:pPr>
        <w:pStyle w:val="Corpsdetexte"/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Les élèves inscrits au Lyc</w:t>
      </w:r>
      <w:r w:rsidR="00F25844">
        <w:rPr>
          <w:rFonts w:ascii="Cambria" w:hAnsi="Cambria"/>
          <w:sz w:val="23"/>
          <w:szCs w:val="23"/>
        </w:rPr>
        <w:t>ée Paul LACAVE pour l’année 201</w:t>
      </w:r>
      <w:r w:rsidR="004E67B6">
        <w:rPr>
          <w:rFonts w:ascii="Cambria" w:hAnsi="Cambria"/>
          <w:sz w:val="23"/>
          <w:szCs w:val="23"/>
        </w:rPr>
        <w:t>8</w:t>
      </w:r>
      <w:r w:rsidR="00F25844">
        <w:rPr>
          <w:rFonts w:ascii="Cambria" w:hAnsi="Cambria"/>
          <w:sz w:val="23"/>
          <w:szCs w:val="23"/>
        </w:rPr>
        <w:t>/201</w:t>
      </w:r>
      <w:r w:rsidR="004E67B6">
        <w:rPr>
          <w:rFonts w:ascii="Cambria" w:hAnsi="Cambria"/>
          <w:sz w:val="23"/>
          <w:szCs w:val="23"/>
        </w:rPr>
        <w:t>9</w:t>
      </w:r>
      <w:r w:rsidRPr="00A62C0C">
        <w:rPr>
          <w:rFonts w:ascii="Cambria" w:hAnsi="Cambria"/>
          <w:sz w:val="23"/>
          <w:szCs w:val="23"/>
        </w:rPr>
        <w:t xml:space="preserve"> doivent se rendre au plus tôt à la mairie de leur domicile pour se faire inscrire sur les listes de ramassage scolaire.</w:t>
      </w:r>
    </w:p>
    <w:p w:rsidR="00F67AE3" w:rsidRPr="00A62C0C" w:rsidRDefault="00F67AE3" w:rsidP="004C6E1D">
      <w:pPr>
        <w:rPr>
          <w:rFonts w:ascii="Cambria" w:hAnsi="Cambria"/>
          <w:sz w:val="23"/>
          <w:szCs w:val="23"/>
        </w:rPr>
      </w:pPr>
    </w:p>
    <w:p w:rsidR="004C6E1D" w:rsidRPr="00A62C0C" w:rsidRDefault="004C6E1D" w:rsidP="004C6E1D">
      <w:pPr>
        <w:pStyle w:val="Titre2"/>
        <w:jc w:val="center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RESTAURANT SCOLAIRE : L’ETABLISSEMENT N’A PAS DE RESTAURANT</w:t>
      </w:r>
    </w:p>
    <w:p w:rsidR="004C6E1D" w:rsidRPr="00A62C0C" w:rsidRDefault="004C6E1D" w:rsidP="004C6E1D">
      <w:pPr>
        <w:rPr>
          <w:rFonts w:ascii="Cambria" w:hAnsi="Cambria"/>
          <w:sz w:val="23"/>
          <w:szCs w:val="23"/>
        </w:rPr>
      </w:pPr>
    </w:p>
    <w:p w:rsidR="004C6E1D" w:rsidRPr="00A62C0C" w:rsidRDefault="004C6E1D" w:rsidP="004C6E1D">
      <w:pPr>
        <w:jc w:val="both"/>
        <w:rPr>
          <w:rFonts w:ascii="Cambria" w:hAnsi="Cambria"/>
          <w:i/>
          <w:iCs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 xml:space="preserve">Cependant les familles pourront s’informer auprès du service municipal situé derrière le stade de la commune 0590 </w:t>
      </w:r>
      <w:r w:rsidRPr="00A62C0C">
        <w:rPr>
          <w:rFonts w:ascii="Cambria" w:hAnsi="Cambria"/>
          <w:i/>
          <w:iCs/>
          <w:sz w:val="23"/>
          <w:szCs w:val="23"/>
        </w:rPr>
        <w:t>86 32 60.</w:t>
      </w:r>
    </w:p>
    <w:p w:rsidR="004C6E1D" w:rsidRPr="00A62C0C" w:rsidRDefault="004C6E1D" w:rsidP="004C6E1D">
      <w:pPr>
        <w:jc w:val="both"/>
        <w:rPr>
          <w:rFonts w:ascii="Cambria" w:hAnsi="Cambria"/>
          <w:i/>
          <w:iCs/>
          <w:sz w:val="23"/>
          <w:szCs w:val="23"/>
        </w:rPr>
      </w:pPr>
    </w:p>
    <w:p w:rsidR="004C6E1D" w:rsidRPr="00A62C0C" w:rsidRDefault="004C6E1D" w:rsidP="004C6E1D">
      <w:pPr>
        <w:jc w:val="center"/>
        <w:rPr>
          <w:rFonts w:ascii="Cambria" w:hAnsi="Cambria"/>
          <w:b/>
          <w:sz w:val="23"/>
          <w:szCs w:val="23"/>
        </w:rPr>
      </w:pPr>
      <w:r w:rsidRPr="00A62C0C">
        <w:rPr>
          <w:rFonts w:ascii="Cambria" w:hAnsi="Cambria"/>
          <w:b/>
          <w:sz w:val="23"/>
          <w:szCs w:val="23"/>
        </w:rPr>
        <w:t>INFORMATIONS PRATIQUES</w:t>
      </w:r>
    </w:p>
    <w:p w:rsidR="004C6E1D" w:rsidRPr="00A62C0C" w:rsidRDefault="004C6E1D" w:rsidP="004C6E1D">
      <w:pPr>
        <w:jc w:val="both"/>
        <w:rPr>
          <w:rFonts w:ascii="Cambria" w:hAnsi="Cambria"/>
          <w:sz w:val="23"/>
          <w:szCs w:val="23"/>
        </w:rPr>
      </w:pPr>
    </w:p>
    <w:p w:rsidR="004E67B6" w:rsidRDefault="004C6E1D" w:rsidP="001E6544">
      <w:pPr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Service social : les demandes d’aide (Fonds Social Lycéen) relatives à la scolarité (hébergement, Garantie, Transport, etc…) sont à faire auprès de l’assistance sociale dès le premier jour de la rentrée.</w:t>
      </w:r>
    </w:p>
    <w:p w:rsidR="004E67B6" w:rsidRPr="004E67B6" w:rsidRDefault="004E67B6" w:rsidP="004E67B6">
      <w:pPr>
        <w:rPr>
          <w:rFonts w:ascii="Cambria" w:hAnsi="Cambria"/>
          <w:sz w:val="23"/>
          <w:szCs w:val="23"/>
        </w:rPr>
      </w:pPr>
    </w:p>
    <w:p w:rsidR="004E67B6" w:rsidRDefault="004E67B6" w:rsidP="004E67B6">
      <w:pPr>
        <w:rPr>
          <w:rFonts w:ascii="Cambria" w:hAnsi="Cambria"/>
          <w:sz w:val="23"/>
          <w:szCs w:val="23"/>
        </w:rPr>
      </w:pPr>
    </w:p>
    <w:p w:rsidR="00675010" w:rsidRDefault="00675010" w:rsidP="00675010">
      <w:pPr>
        <w:jc w:val="center"/>
        <w:rPr>
          <w:rFonts w:ascii="Cambria" w:hAnsi="Cambria"/>
          <w:b/>
          <w:sz w:val="23"/>
          <w:szCs w:val="23"/>
        </w:rPr>
      </w:pPr>
      <w:r w:rsidRPr="000F084B">
        <w:rPr>
          <w:rFonts w:ascii="Cambria" w:hAnsi="Cambria"/>
          <w:b/>
          <w:sz w:val="23"/>
          <w:szCs w:val="23"/>
        </w:rPr>
        <w:t>COTISATION UNSS</w:t>
      </w:r>
      <w:r>
        <w:rPr>
          <w:rFonts w:ascii="Cambria" w:hAnsi="Cambria"/>
          <w:b/>
          <w:sz w:val="23"/>
          <w:szCs w:val="23"/>
        </w:rPr>
        <w:t>- Maison Des Lycéens (MDL)- Frais courriers et Messageries : 15 €</w:t>
      </w:r>
    </w:p>
    <w:p w:rsidR="00675010" w:rsidRDefault="00675010" w:rsidP="00675010">
      <w:pPr>
        <w:jc w:val="center"/>
        <w:rPr>
          <w:rFonts w:ascii="Cambria" w:hAnsi="Cambria"/>
          <w:b/>
          <w:sz w:val="23"/>
          <w:szCs w:val="23"/>
        </w:rPr>
      </w:pPr>
    </w:p>
    <w:p w:rsidR="004E67B6" w:rsidRPr="004E67B6" w:rsidRDefault="004E67B6" w:rsidP="00675010">
      <w:pPr>
        <w:tabs>
          <w:tab w:val="left" w:pos="3664"/>
        </w:tabs>
        <w:rPr>
          <w:rFonts w:ascii="Cambria" w:hAnsi="Cambria"/>
          <w:b/>
          <w:sz w:val="23"/>
          <w:szCs w:val="23"/>
        </w:rPr>
      </w:pPr>
    </w:p>
    <w:sectPr w:rsidR="004E67B6" w:rsidRPr="004E67B6" w:rsidSect="00781CFB">
      <w:footerReference w:type="default" r:id="rId10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E68" w:rsidRDefault="00714E68">
      <w:r>
        <w:separator/>
      </w:r>
    </w:p>
  </w:endnote>
  <w:endnote w:type="continuationSeparator" w:id="0">
    <w:p w:rsidR="00714E68" w:rsidRDefault="00714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33" w:rsidRDefault="00714E68" w:rsidP="004A545F">
    <w:pPr>
      <w:pStyle w:val="Pieddepage"/>
      <w:tabs>
        <w:tab w:val="clear" w:pos="4536"/>
        <w:tab w:val="clear" w:pos="9072"/>
        <w:tab w:val="left" w:pos="1920"/>
      </w:tabs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0;margin-top:9.05pt;width:59.85pt;height:28.5pt;z-index:251657728">
          <v:imagedata r:id="rId1" o:title=""/>
        </v:shape>
        <o:OLEObject Type="Embed" ProgID="PBrush" ShapeID="_x0000_s2049" DrawAspect="Content" ObjectID="_1590301607" r:id="rId2"/>
      </w:pict>
    </w:r>
    <w:r w:rsidR="004A545F" w:rsidRPr="00A65854">
      <w:rPr>
        <w:b/>
      </w:rPr>
      <w:t>M. URBINO Proviseur du Lycée  Paul LACAVE</w:t>
    </w:r>
  </w:p>
  <w:p w:rsidR="001F594B" w:rsidRPr="00693101" w:rsidRDefault="001F594B" w:rsidP="00A971F1">
    <w:pPr>
      <w:pStyle w:val="Pieddepage"/>
      <w:tabs>
        <w:tab w:val="clear" w:pos="4536"/>
        <w:tab w:val="clear" w:pos="9072"/>
        <w:tab w:val="left" w:pos="1920"/>
      </w:tabs>
      <w:rPr>
        <w:rFonts w:ascii="Calibri" w:hAnsi="Calibri"/>
        <w:b/>
        <w:i/>
        <w:sz w:val="20"/>
      </w:rPr>
    </w:pPr>
    <w:r>
      <w:tab/>
    </w:r>
    <w:r>
      <w:tab/>
    </w:r>
    <w:r w:rsidRPr="00693101">
      <w:rPr>
        <w:rFonts w:ascii="Calibri" w:hAnsi="Calibri"/>
        <w:b/>
        <w:i/>
        <w:sz w:val="20"/>
      </w:rPr>
      <w:t>Avenue Germain Saint Ruf – Tel : 0590 86 34 63  - Fax : 0590 86 03 79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E68" w:rsidRDefault="00714E68">
      <w:r>
        <w:separator/>
      </w:r>
    </w:p>
  </w:footnote>
  <w:footnote w:type="continuationSeparator" w:id="0">
    <w:p w:rsidR="00714E68" w:rsidRDefault="00714E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4A0E"/>
    <w:multiLevelType w:val="hybridMultilevel"/>
    <w:tmpl w:val="7B304566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A8339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mic Sans MS" w:eastAsia="Times New Roman" w:hAnsi="Comic Sans MS" w:cs="Times New Roman" w:hint="default"/>
      </w:rPr>
    </w:lvl>
    <w:lvl w:ilvl="2" w:tplc="040C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C760B0"/>
    <w:multiLevelType w:val="hybridMultilevel"/>
    <w:tmpl w:val="FFA4CD8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1D3219"/>
    <w:multiLevelType w:val="hybridMultilevel"/>
    <w:tmpl w:val="70DADE52"/>
    <w:lvl w:ilvl="0" w:tplc="714E16A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3650673F"/>
    <w:multiLevelType w:val="hybridMultilevel"/>
    <w:tmpl w:val="756E75C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D5535D"/>
    <w:multiLevelType w:val="hybridMultilevel"/>
    <w:tmpl w:val="7CA2E086"/>
    <w:lvl w:ilvl="0" w:tplc="040C000B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396079"/>
    <w:multiLevelType w:val="hybridMultilevel"/>
    <w:tmpl w:val="7F042092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674175A4"/>
    <w:multiLevelType w:val="hybridMultilevel"/>
    <w:tmpl w:val="EFEE416E"/>
    <w:lvl w:ilvl="0" w:tplc="040C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7">
    <w:nsid w:val="7B2B6FC7"/>
    <w:multiLevelType w:val="multilevel"/>
    <w:tmpl w:val="BB52AF4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D05"/>
    <w:rsid w:val="000014B9"/>
    <w:rsid w:val="00034206"/>
    <w:rsid w:val="0003626D"/>
    <w:rsid w:val="00061F9E"/>
    <w:rsid w:val="00072B65"/>
    <w:rsid w:val="0007525F"/>
    <w:rsid w:val="00080BC6"/>
    <w:rsid w:val="00084896"/>
    <w:rsid w:val="000B556A"/>
    <w:rsid w:val="000B73F7"/>
    <w:rsid w:val="000C598D"/>
    <w:rsid w:val="000D4DFE"/>
    <w:rsid w:val="0010570E"/>
    <w:rsid w:val="00135232"/>
    <w:rsid w:val="001746E0"/>
    <w:rsid w:val="00182282"/>
    <w:rsid w:val="001B6F6F"/>
    <w:rsid w:val="001E36B6"/>
    <w:rsid w:val="001E5F7D"/>
    <w:rsid w:val="001E6544"/>
    <w:rsid w:val="001F594B"/>
    <w:rsid w:val="00223697"/>
    <w:rsid w:val="002238F6"/>
    <w:rsid w:val="00292C82"/>
    <w:rsid w:val="002C533B"/>
    <w:rsid w:val="002D420A"/>
    <w:rsid w:val="002F2DDA"/>
    <w:rsid w:val="003268B4"/>
    <w:rsid w:val="003343FB"/>
    <w:rsid w:val="00334D05"/>
    <w:rsid w:val="0033673E"/>
    <w:rsid w:val="00356E28"/>
    <w:rsid w:val="003709C4"/>
    <w:rsid w:val="003B3508"/>
    <w:rsid w:val="003B4177"/>
    <w:rsid w:val="003E1DB8"/>
    <w:rsid w:val="00405F48"/>
    <w:rsid w:val="0041706D"/>
    <w:rsid w:val="0042732D"/>
    <w:rsid w:val="004313EE"/>
    <w:rsid w:val="00446AF0"/>
    <w:rsid w:val="004703AA"/>
    <w:rsid w:val="00475160"/>
    <w:rsid w:val="004A09E0"/>
    <w:rsid w:val="004A545F"/>
    <w:rsid w:val="004B3E78"/>
    <w:rsid w:val="004C1636"/>
    <w:rsid w:val="004C6E1D"/>
    <w:rsid w:val="004D2278"/>
    <w:rsid w:val="004E116A"/>
    <w:rsid w:val="004E57E0"/>
    <w:rsid w:val="004E67B6"/>
    <w:rsid w:val="005234AF"/>
    <w:rsid w:val="00527D4D"/>
    <w:rsid w:val="0057350B"/>
    <w:rsid w:val="005820AF"/>
    <w:rsid w:val="005966B3"/>
    <w:rsid w:val="005C6D51"/>
    <w:rsid w:val="005E2DF0"/>
    <w:rsid w:val="00606194"/>
    <w:rsid w:val="00635644"/>
    <w:rsid w:val="00650768"/>
    <w:rsid w:val="00657C7C"/>
    <w:rsid w:val="006605D8"/>
    <w:rsid w:val="00675010"/>
    <w:rsid w:val="00677074"/>
    <w:rsid w:val="00687103"/>
    <w:rsid w:val="00693101"/>
    <w:rsid w:val="006A6EE4"/>
    <w:rsid w:val="006B1867"/>
    <w:rsid w:val="006C50C8"/>
    <w:rsid w:val="006C7E2A"/>
    <w:rsid w:val="007100A8"/>
    <w:rsid w:val="0071061F"/>
    <w:rsid w:val="00714E68"/>
    <w:rsid w:val="007320A4"/>
    <w:rsid w:val="00740881"/>
    <w:rsid w:val="00757765"/>
    <w:rsid w:val="00781CFB"/>
    <w:rsid w:val="00790F48"/>
    <w:rsid w:val="00791EFB"/>
    <w:rsid w:val="007A16A5"/>
    <w:rsid w:val="007C5F6F"/>
    <w:rsid w:val="007D1DEE"/>
    <w:rsid w:val="007F7103"/>
    <w:rsid w:val="0080444E"/>
    <w:rsid w:val="00835B3A"/>
    <w:rsid w:val="00867A8D"/>
    <w:rsid w:val="00895496"/>
    <w:rsid w:val="008C50DA"/>
    <w:rsid w:val="008D38FE"/>
    <w:rsid w:val="008E0884"/>
    <w:rsid w:val="00910177"/>
    <w:rsid w:val="00931399"/>
    <w:rsid w:val="00937637"/>
    <w:rsid w:val="00951F78"/>
    <w:rsid w:val="009803D7"/>
    <w:rsid w:val="009A7F1D"/>
    <w:rsid w:val="009E6B4E"/>
    <w:rsid w:val="00A00D3A"/>
    <w:rsid w:val="00A33FBC"/>
    <w:rsid w:val="00A4155E"/>
    <w:rsid w:val="00A427C0"/>
    <w:rsid w:val="00A46620"/>
    <w:rsid w:val="00A52F8E"/>
    <w:rsid w:val="00A661C5"/>
    <w:rsid w:val="00A91094"/>
    <w:rsid w:val="00A963BC"/>
    <w:rsid w:val="00A971F1"/>
    <w:rsid w:val="00AE4B2B"/>
    <w:rsid w:val="00B04BC6"/>
    <w:rsid w:val="00B122D0"/>
    <w:rsid w:val="00B16840"/>
    <w:rsid w:val="00BE0572"/>
    <w:rsid w:val="00BE3000"/>
    <w:rsid w:val="00BF0B13"/>
    <w:rsid w:val="00BF535E"/>
    <w:rsid w:val="00C46996"/>
    <w:rsid w:val="00C67C07"/>
    <w:rsid w:val="00C71897"/>
    <w:rsid w:val="00C74B17"/>
    <w:rsid w:val="00C77A73"/>
    <w:rsid w:val="00CD2D8C"/>
    <w:rsid w:val="00CD5747"/>
    <w:rsid w:val="00CE4D24"/>
    <w:rsid w:val="00CF4B7D"/>
    <w:rsid w:val="00CF5331"/>
    <w:rsid w:val="00CF6C2C"/>
    <w:rsid w:val="00D414AA"/>
    <w:rsid w:val="00D421F4"/>
    <w:rsid w:val="00D56DA5"/>
    <w:rsid w:val="00D63B67"/>
    <w:rsid w:val="00D7398D"/>
    <w:rsid w:val="00D75142"/>
    <w:rsid w:val="00DA347D"/>
    <w:rsid w:val="00DA5D9C"/>
    <w:rsid w:val="00DC4CE7"/>
    <w:rsid w:val="00DD17F2"/>
    <w:rsid w:val="00DD4F03"/>
    <w:rsid w:val="00DD5184"/>
    <w:rsid w:val="00DD7B84"/>
    <w:rsid w:val="00DE48A6"/>
    <w:rsid w:val="00E35E43"/>
    <w:rsid w:val="00E51AF3"/>
    <w:rsid w:val="00E525E8"/>
    <w:rsid w:val="00E6670C"/>
    <w:rsid w:val="00E72955"/>
    <w:rsid w:val="00E74962"/>
    <w:rsid w:val="00E76BC6"/>
    <w:rsid w:val="00EA5AA5"/>
    <w:rsid w:val="00EB7C63"/>
    <w:rsid w:val="00EC0043"/>
    <w:rsid w:val="00ED12DF"/>
    <w:rsid w:val="00ED4F07"/>
    <w:rsid w:val="00EE3B3C"/>
    <w:rsid w:val="00EF358E"/>
    <w:rsid w:val="00EF5E60"/>
    <w:rsid w:val="00F15E3D"/>
    <w:rsid w:val="00F25844"/>
    <w:rsid w:val="00F35020"/>
    <w:rsid w:val="00F424B7"/>
    <w:rsid w:val="00F43FF5"/>
    <w:rsid w:val="00F511C0"/>
    <w:rsid w:val="00F64768"/>
    <w:rsid w:val="00F66919"/>
    <w:rsid w:val="00F67AE3"/>
    <w:rsid w:val="00F812B6"/>
    <w:rsid w:val="00F82988"/>
    <w:rsid w:val="00F87E33"/>
    <w:rsid w:val="00F9182A"/>
    <w:rsid w:val="00FB279A"/>
    <w:rsid w:val="00FB3F00"/>
    <w:rsid w:val="00FD6CD8"/>
    <w:rsid w:val="00FF353E"/>
    <w:rsid w:val="00FF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7398D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71897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C71897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F9182A"/>
    <w:pPr>
      <w:jc w:val="center"/>
    </w:pPr>
    <w:rPr>
      <w:szCs w:val="20"/>
    </w:rPr>
  </w:style>
  <w:style w:type="paragraph" w:styleId="En-tte">
    <w:name w:val="header"/>
    <w:basedOn w:val="Normal"/>
    <w:rsid w:val="00F9182A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Pieddepage">
    <w:name w:val="footer"/>
    <w:basedOn w:val="Normal"/>
    <w:rsid w:val="003343FB"/>
    <w:pPr>
      <w:tabs>
        <w:tab w:val="center" w:pos="4536"/>
        <w:tab w:val="right" w:pos="9072"/>
      </w:tabs>
    </w:pPr>
  </w:style>
  <w:style w:type="character" w:customStyle="1" w:styleId="Titre1Car">
    <w:name w:val="Titre 1 Car"/>
    <w:link w:val="Titre1"/>
    <w:rsid w:val="00C71897"/>
    <w:rPr>
      <w:b/>
      <w:sz w:val="24"/>
    </w:rPr>
  </w:style>
  <w:style w:type="character" w:customStyle="1" w:styleId="Titre2Car">
    <w:name w:val="Titre 2 Car"/>
    <w:link w:val="Titre2"/>
    <w:rsid w:val="00C71897"/>
    <w:rPr>
      <w:b/>
      <w:sz w:val="24"/>
    </w:rPr>
  </w:style>
  <w:style w:type="paragraph" w:styleId="Textedebulles">
    <w:name w:val="Balloon Text"/>
    <w:basedOn w:val="Normal"/>
    <w:link w:val="TextedebullesCar"/>
    <w:rsid w:val="00781CFB"/>
    <w:rPr>
      <w:rFonts w:ascii="Arial" w:hAnsi="Arial"/>
      <w:sz w:val="16"/>
      <w:szCs w:val="16"/>
    </w:rPr>
  </w:style>
  <w:style w:type="character" w:customStyle="1" w:styleId="TextedebullesCar">
    <w:name w:val="Texte de bulles Car"/>
    <w:link w:val="Textedebulles"/>
    <w:rsid w:val="00781CFB"/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7398D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71897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C71897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F9182A"/>
    <w:pPr>
      <w:jc w:val="center"/>
    </w:pPr>
    <w:rPr>
      <w:szCs w:val="20"/>
    </w:rPr>
  </w:style>
  <w:style w:type="paragraph" w:styleId="En-tte">
    <w:name w:val="header"/>
    <w:basedOn w:val="Normal"/>
    <w:rsid w:val="00F9182A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Pieddepage">
    <w:name w:val="footer"/>
    <w:basedOn w:val="Normal"/>
    <w:rsid w:val="003343FB"/>
    <w:pPr>
      <w:tabs>
        <w:tab w:val="center" w:pos="4536"/>
        <w:tab w:val="right" w:pos="9072"/>
      </w:tabs>
    </w:pPr>
  </w:style>
  <w:style w:type="character" w:customStyle="1" w:styleId="Titre1Car">
    <w:name w:val="Titre 1 Car"/>
    <w:link w:val="Titre1"/>
    <w:rsid w:val="00C71897"/>
    <w:rPr>
      <w:b/>
      <w:sz w:val="24"/>
    </w:rPr>
  </w:style>
  <w:style w:type="character" w:customStyle="1" w:styleId="Titre2Car">
    <w:name w:val="Titre 2 Car"/>
    <w:link w:val="Titre2"/>
    <w:rsid w:val="00C71897"/>
    <w:rPr>
      <w:b/>
      <w:sz w:val="24"/>
    </w:rPr>
  </w:style>
  <w:style w:type="paragraph" w:styleId="Textedebulles">
    <w:name w:val="Balloon Text"/>
    <w:basedOn w:val="Normal"/>
    <w:link w:val="TextedebullesCar"/>
    <w:rsid w:val="00781CFB"/>
    <w:rPr>
      <w:rFonts w:ascii="Arial" w:hAnsi="Arial"/>
      <w:sz w:val="16"/>
      <w:szCs w:val="16"/>
    </w:rPr>
  </w:style>
  <w:style w:type="character" w:customStyle="1" w:styleId="TextedebullesCar">
    <w:name w:val="Texte de bulles Car"/>
    <w:link w:val="Textedebulles"/>
    <w:rsid w:val="00781CFB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&#232;les\Papier%20Vierge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2F07A-69C1-4FDF-8A12-370478E87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Vierge.dot</Template>
  <TotalTime>12</TotalTime>
  <Pages>2</Pages>
  <Words>375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Etablissement</Company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LACAVE</dc:creator>
  <cp:lastModifiedBy>Serveur</cp:lastModifiedBy>
  <cp:revision>9</cp:revision>
  <cp:lastPrinted>2018-06-06T11:31:00Z</cp:lastPrinted>
  <dcterms:created xsi:type="dcterms:W3CDTF">2018-05-29T16:18:00Z</dcterms:created>
  <dcterms:modified xsi:type="dcterms:W3CDTF">2018-06-12T13:40:00Z</dcterms:modified>
</cp:coreProperties>
</file>