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666C99" w14:textId="21036F4F" w:rsidR="00FD4FF7" w:rsidRPr="00EE5C71" w:rsidRDefault="00D26DB5" w:rsidP="00EE5C71">
      <w:pPr>
        <w:rPr>
          <w:rFonts w:ascii="Arial" w:hAnsi="Arial" w:cs="Arial"/>
          <w:b/>
          <w:sz w:val="22"/>
        </w:rPr>
      </w:pPr>
      <w:r w:rsidRPr="00392341">
        <w:rPr>
          <w:rFonts w:ascii="Arial" w:hAnsi="Arial" w:cs="Arial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9612104" wp14:editId="0822AD4E">
                <wp:simplePos x="0" y="0"/>
                <wp:positionH relativeFrom="page">
                  <wp:posOffset>581025</wp:posOffset>
                </wp:positionH>
                <wp:positionV relativeFrom="paragraph">
                  <wp:posOffset>105410</wp:posOffset>
                </wp:positionV>
                <wp:extent cx="6438900" cy="8943975"/>
                <wp:effectExtent l="0" t="0" r="0" b="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0" cy="8943975"/>
                        </a:xfrm>
                        <a:prstGeom prst="rect">
                          <a:avLst/>
                        </a:prstGeom>
                        <a:noFill/>
                        <a:ln w="9525" algn="in">
                          <a:noFill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00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E1419BF" w14:textId="06CDCB1F" w:rsidR="006C7521" w:rsidRPr="00EE5C71" w:rsidRDefault="006C7521" w:rsidP="006C7521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8"/>
                                <w:u w:val="single"/>
                              </w:rPr>
                            </w:pPr>
                            <w:r w:rsidRPr="00EE5C7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8"/>
                                <w:u w:val="single"/>
                              </w:rPr>
                              <w:t>1</w:t>
                            </w:r>
                            <w:r w:rsidRPr="00EE5C71">
                              <w:rPr>
                                <w:rFonts w:ascii="Garamond" w:hAnsi="Garamond"/>
                                <w:b/>
                                <w:bCs/>
                                <w:color w:val="FF0000"/>
                                <w:sz w:val="22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EE5C7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8"/>
                                <w:u w:val="single"/>
                              </w:rPr>
                              <w:t xml:space="preserve">/ LISTE DES PIECES A </w:t>
                            </w:r>
                            <w:r w:rsidR="00EE5C71" w:rsidRPr="00EE5C7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8"/>
                                <w:u w:val="single"/>
                              </w:rPr>
                              <w:t xml:space="preserve">FOURNIR POUR UNE INSCRIPTION </w:t>
                            </w:r>
                            <w:r w:rsidR="0082030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8"/>
                                <w:u w:val="single"/>
                              </w:rPr>
                              <w:t>OU UNE REINSCRIPTION</w:t>
                            </w:r>
                          </w:p>
                          <w:p w14:paraId="742C99E9" w14:textId="77777777" w:rsidR="006C7521" w:rsidRPr="00392341" w:rsidRDefault="006C7521" w:rsidP="006C7521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8"/>
                                <w:u w:val="single"/>
                              </w:rPr>
                            </w:pPr>
                          </w:p>
                          <w:tbl>
                            <w:tblPr>
                              <w:tblStyle w:val="Grilledutableau"/>
                              <w:tblW w:w="9498" w:type="dxa"/>
                              <w:tblInd w:w="-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5245"/>
                              <w:gridCol w:w="1418"/>
                              <w:gridCol w:w="2835"/>
                            </w:tblGrid>
                            <w:tr w:rsidR="006C7521" w:rsidRPr="001E66ED" w14:paraId="651122F2" w14:textId="77777777" w:rsidTr="00C922B6">
                              <w:trPr>
                                <w:trHeight w:val="340"/>
                              </w:trPr>
                              <w:tc>
                                <w:tcPr>
                                  <w:tcW w:w="5245" w:type="dxa"/>
                                </w:tcPr>
                                <w:p w14:paraId="6E198491" w14:textId="77777777" w:rsidR="006C7521" w:rsidRPr="001E66ED" w:rsidRDefault="006C7521" w:rsidP="004757CC">
                                  <w:pPr>
                                    <w:pStyle w:val="En-tte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  <w:u w:val="single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  <w:u w:val="single"/>
                                    </w:rPr>
                                    <w:t>PIECES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</w:tcPr>
                                <w:p w14:paraId="63FF9181" w14:textId="77777777" w:rsidR="006C7521" w:rsidRPr="001E66ED" w:rsidRDefault="006C7521" w:rsidP="004757CC">
                                  <w:pPr>
                                    <w:pStyle w:val="En-tte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  <w:u w:val="single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  <w:u w:val="single"/>
                                    </w:rPr>
                                    <w:t>INSCRIPTION</w:t>
                                  </w:r>
                                </w:p>
                                <w:p w14:paraId="5E7DF22E" w14:textId="77777777" w:rsidR="006C7521" w:rsidRPr="001E66ED" w:rsidRDefault="006C7521" w:rsidP="004757CC">
                                  <w:pPr>
                                    <w:pStyle w:val="En-tte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  <w:u w:val="single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  <w:u w:val="single"/>
                                    </w:rPr>
                                    <w:t>(Nouveaux entrants)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</w:tcPr>
                                <w:p w14:paraId="20C0B344" w14:textId="77777777" w:rsidR="006C7521" w:rsidRPr="001E66ED" w:rsidRDefault="006C7521" w:rsidP="00415264">
                                  <w:pPr>
                                    <w:pStyle w:val="En-tte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  <w:u w:val="single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  <w:u w:val="single"/>
                                    </w:rPr>
                                    <w:t>REINSCRIPTIONS</w:t>
                                  </w:r>
                                </w:p>
                                <w:p w14:paraId="1BAA0867" w14:textId="5D9D8665" w:rsidR="006C7521" w:rsidRPr="001E66ED" w:rsidRDefault="006C7521" w:rsidP="00415264">
                                  <w:pPr>
                                    <w:pStyle w:val="En-tte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  <w:u w:val="single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  <w:u w:val="single"/>
                                    </w:rPr>
                                    <w:t>(</w:t>
                                  </w:r>
                                  <w:r w:rsidR="001A053E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  <w:u w:val="single"/>
                                    </w:rPr>
                                    <w:t>Pour les é</w:t>
                                  </w: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  <w:u w:val="single"/>
                                    </w:rPr>
                                    <w:t xml:space="preserve">lèves scolarisés en </w:t>
                                  </w:r>
                                  <w:r w:rsidR="00D95064"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  <w:u w:val="single"/>
                                    </w:rPr>
                                    <w:t>2</w:t>
                                  </w:r>
                                  <w:r w:rsidR="00415264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  <w:u w:val="single"/>
                                    </w:rPr>
                                    <w:t>1</w:t>
                                  </w:r>
                                  <w:r w:rsidR="00613643"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  <w:u w:val="single"/>
                                    </w:rPr>
                                    <w:t xml:space="preserve">/ </w:t>
                                  </w:r>
                                  <w:r w:rsidR="00D95064"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  <w:u w:val="single"/>
                                    </w:rPr>
                                    <w:t>2</w:t>
                                  </w:r>
                                  <w:r w:rsidR="00415264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  <w:u w:val="single"/>
                                    </w:rPr>
                                    <w:t>2</w:t>
                                  </w:r>
                                  <w:r w:rsidR="00D95064"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  <w:u w:val="single"/>
                                    </w:rPr>
                                    <w:t xml:space="preserve"> à</w:t>
                                  </w: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  <w:u w:val="single"/>
                                    </w:rPr>
                                    <w:t xml:space="preserve"> la CSES)</w:t>
                                  </w:r>
                                </w:p>
                              </w:tc>
                            </w:tr>
                            <w:tr w:rsidR="006C7521" w:rsidRPr="001E66ED" w14:paraId="156E641B" w14:textId="77777777" w:rsidTr="00C922B6">
                              <w:trPr>
                                <w:trHeight w:val="340"/>
                              </w:trPr>
                              <w:tc>
                                <w:tcPr>
                                  <w:tcW w:w="5245" w:type="dxa"/>
                                  <w:vAlign w:val="center"/>
                                </w:tcPr>
                                <w:p w14:paraId="5D767B59" w14:textId="42AD4E8F" w:rsidR="006C7521" w:rsidRPr="001E66ED" w:rsidRDefault="006C7521" w:rsidP="00415264">
                                  <w:pPr>
                                    <w:pStyle w:val="En-tte"/>
                                    <w:ind w:left="180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Fiche de renseignement</w:t>
                                  </w:r>
                                  <w:r w:rsidR="000A5A65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 xml:space="preserve"> (à télécharger sur le site de la CSES</w:t>
                                  </w:r>
                                  <w:r w:rsidR="0048397E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 xml:space="preserve"> </w:t>
                                  </w:r>
                                  <w:r w:rsidR="0048397E" w:rsidRPr="0048397E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FF"/>
                                      <w:sz w:val="16"/>
                                      <w:szCs w:val="20"/>
                                    </w:rPr>
                                    <w:t>*</w:t>
                                  </w:r>
                                  <w:r w:rsidR="000A5A65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vAlign w:val="center"/>
                                </w:tcPr>
                                <w:p w14:paraId="2566F294" w14:textId="77777777" w:rsidR="006C7521" w:rsidRPr="001E66ED" w:rsidRDefault="006C7521" w:rsidP="00415264">
                                  <w:pPr>
                                    <w:pStyle w:val="En-tte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OUI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vAlign w:val="center"/>
                                </w:tcPr>
                                <w:p w14:paraId="7974EB28" w14:textId="77777777" w:rsidR="006C7521" w:rsidRPr="001E66ED" w:rsidRDefault="00D95064" w:rsidP="00415264">
                                  <w:pPr>
                                    <w:pStyle w:val="En-tte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</w:rPr>
                                    <w:t>OUI</w:t>
                                  </w:r>
                                </w:p>
                              </w:tc>
                            </w:tr>
                            <w:tr w:rsidR="006C7521" w:rsidRPr="001E66ED" w14:paraId="700CFB8B" w14:textId="77777777" w:rsidTr="00C922B6">
                              <w:trPr>
                                <w:trHeight w:val="340"/>
                              </w:trPr>
                              <w:tc>
                                <w:tcPr>
                                  <w:tcW w:w="5245" w:type="dxa"/>
                                  <w:vAlign w:val="center"/>
                                </w:tcPr>
                                <w:p w14:paraId="47031BFA" w14:textId="0DFEC6F8" w:rsidR="006C7521" w:rsidRPr="001E66ED" w:rsidRDefault="00286070" w:rsidP="00415264">
                                  <w:pPr>
                                    <w:pStyle w:val="En-tte"/>
                                    <w:ind w:left="180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Fiche d’urgence</w:t>
                                  </w:r>
                                  <w:r w:rsidR="000A5A65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 xml:space="preserve"> (à télécharger sur le site de la CSES</w:t>
                                  </w:r>
                                  <w:r w:rsidR="0048397E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 xml:space="preserve"> </w:t>
                                  </w:r>
                                  <w:r w:rsidR="0048397E" w:rsidRPr="0048397E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FF"/>
                                      <w:sz w:val="16"/>
                                      <w:szCs w:val="20"/>
                                    </w:rPr>
                                    <w:t>*</w:t>
                                  </w:r>
                                  <w:r w:rsidR="000A5A65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vAlign w:val="center"/>
                                </w:tcPr>
                                <w:p w14:paraId="5D551A30" w14:textId="77777777" w:rsidR="006C7521" w:rsidRPr="001E66ED" w:rsidRDefault="00286070" w:rsidP="00415264">
                                  <w:pPr>
                                    <w:pStyle w:val="En-tte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OUI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vAlign w:val="center"/>
                                </w:tcPr>
                                <w:p w14:paraId="24DA9182" w14:textId="77777777" w:rsidR="006C7521" w:rsidRPr="001E66ED" w:rsidRDefault="00286070" w:rsidP="00415264">
                                  <w:pPr>
                                    <w:pStyle w:val="En-tte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</w:rPr>
                                    <w:t>OUI</w:t>
                                  </w:r>
                                </w:p>
                              </w:tc>
                            </w:tr>
                            <w:tr w:rsidR="00286070" w:rsidRPr="001E66ED" w14:paraId="4804EE16" w14:textId="77777777" w:rsidTr="00C922B6">
                              <w:trPr>
                                <w:trHeight w:val="340"/>
                              </w:trPr>
                              <w:tc>
                                <w:tcPr>
                                  <w:tcW w:w="5245" w:type="dxa"/>
                                  <w:vAlign w:val="center"/>
                                </w:tcPr>
                                <w:p w14:paraId="3D1B0319" w14:textId="77777777" w:rsidR="00286070" w:rsidRPr="001E66ED" w:rsidRDefault="00286070" w:rsidP="00415264">
                                  <w:pPr>
                                    <w:pStyle w:val="En-tte"/>
                                    <w:ind w:left="180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Notification d’affectation à la CSES</w:t>
                                  </w:r>
                                </w:p>
                                <w:p w14:paraId="5052BCCF" w14:textId="77777777" w:rsidR="00286070" w:rsidRPr="001E66ED" w:rsidRDefault="00286070" w:rsidP="00415264">
                                  <w:pPr>
                                    <w:pStyle w:val="En-tte"/>
                                    <w:ind w:left="180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(Remise par le Rectorat, fin juin aux familles)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vAlign w:val="center"/>
                                </w:tcPr>
                                <w:p w14:paraId="11222C2A" w14:textId="77777777" w:rsidR="00286070" w:rsidRPr="001E66ED" w:rsidRDefault="00286070" w:rsidP="00415264">
                                  <w:pPr>
                                    <w:pStyle w:val="En-tte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OUI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vAlign w:val="center"/>
                                </w:tcPr>
                                <w:p w14:paraId="67050E5D" w14:textId="77777777" w:rsidR="00286070" w:rsidRPr="001E66ED" w:rsidRDefault="00286070" w:rsidP="00415264">
                                  <w:pPr>
                                    <w:pStyle w:val="En-tte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</w:rPr>
                                    <w:t>NON</w:t>
                                  </w:r>
                                </w:p>
                              </w:tc>
                            </w:tr>
                            <w:tr w:rsidR="00286070" w:rsidRPr="001E66ED" w14:paraId="258AACE9" w14:textId="77777777" w:rsidTr="00C922B6">
                              <w:trPr>
                                <w:trHeight w:val="340"/>
                              </w:trPr>
                              <w:tc>
                                <w:tcPr>
                                  <w:tcW w:w="5245" w:type="dxa"/>
                                  <w:vAlign w:val="center"/>
                                </w:tcPr>
                                <w:p w14:paraId="002E95D7" w14:textId="77777777" w:rsidR="00286070" w:rsidRPr="001E66ED" w:rsidRDefault="00286070" w:rsidP="00415264">
                                  <w:pPr>
                                    <w:pStyle w:val="En-tte"/>
                                    <w:ind w:left="180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1 copie du livret de famille (Page de l’enfant)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vAlign w:val="center"/>
                                </w:tcPr>
                                <w:p w14:paraId="16371666" w14:textId="77777777" w:rsidR="00286070" w:rsidRPr="001E66ED" w:rsidRDefault="00286070" w:rsidP="00415264">
                                  <w:pPr>
                                    <w:pStyle w:val="En-tte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OUI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vAlign w:val="center"/>
                                </w:tcPr>
                                <w:p w14:paraId="5A6310DC" w14:textId="77777777" w:rsidR="00286070" w:rsidRPr="001E66ED" w:rsidRDefault="00286070" w:rsidP="00415264">
                                  <w:pPr>
                                    <w:pStyle w:val="En-tte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</w:rPr>
                                    <w:t>NON, sauf changement de situation</w:t>
                                  </w:r>
                                </w:p>
                              </w:tc>
                            </w:tr>
                            <w:tr w:rsidR="00286070" w:rsidRPr="001E66ED" w14:paraId="2A400C16" w14:textId="77777777" w:rsidTr="00C922B6">
                              <w:trPr>
                                <w:trHeight w:val="340"/>
                              </w:trPr>
                              <w:tc>
                                <w:tcPr>
                                  <w:tcW w:w="5245" w:type="dxa"/>
                                  <w:vAlign w:val="center"/>
                                </w:tcPr>
                                <w:p w14:paraId="54181C4B" w14:textId="1A01BD37" w:rsidR="00286070" w:rsidRPr="001E66ED" w:rsidRDefault="00286070" w:rsidP="00415264">
                                  <w:pPr>
                                    <w:pStyle w:val="En-tte"/>
                                    <w:ind w:left="180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 xml:space="preserve">Un justificatif d’adresse (Facture d’eau ou de tel </w:t>
                                  </w:r>
                                  <w:proofErr w:type="gramStart"/>
                                  <w:r w:rsidR="00B2137B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 xml:space="preserve">  </w:t>
                                  </w:r>
                                  <w:r w:rsidR="003F33A4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)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418" w:type="dxa"/>
                                  <w:vAlign w:val="center"/>
                                </w:tcPr>
                                <w:p w14:paraId="3C02452F" w14:textId="77777777" w:rsidR="00286070" w:rsidRPr="001E66ED" w:rsidRDefault="00286070" w:rsidP="00415264">
                                  <w:pPr>
                                    <w:pStyle w:val="En-tte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OUI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vAlign w:val="center"/>
                                </w:tcPr>
                                <w:p w14:paraId="3E24F10B" w14:textId="77777777" w:rsidR="00286070" w:rsidRPr="001E66ED" w:rsidRDefault="00286070" w:rsidP="00415264">
                                  <w:pPr>
                                    <w:pStyle w:val="En-tte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</w:rPr>
                                    <w:t>NON, sauf changement d’adresse</w:t>
                                  </w:r>
                                </w:p>
                              </w:tc>
                            </w:tr>
                            <w:tr w:rsidR="00286070" w:rsidRPr="001E66ED" w14:paraId="37435997" w14:textId="77777777" w:rsidTr="00C922B6">
                              <w:trPr>
                                <w:trHeight w:val="340"/>
                              </w:trPr>
                              <w:tc>
                                <w:tcPr>
                                  <w:tcW w:w="5245" w:type="dxa"/>
                                  <w:vAlign w:val="center"/>
                                </w:tcPr>
                                <w:p w14:paraId="761C80B4" w14:textId="7F48CC09" w:rsidR="00286070" w:rsidRPr="001E66ED" w:rsidRDefault="00286070" w:rsidP="00415264">
                                  <w:pPr>
                                    <w:pStyle w:val="En-tte"/>
                                    <w:ind w:left="180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Une attestation d’assurance (année scolaire 2</w:t>
                                  </w:r>
                                  <w:r w:rsidR="001A053E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2</w:t>
                                  </w: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/2</w:t>
                                  </w:r>
                                  <w:r w:rsidR="001A053E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3</w:t>
                                  </w: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vAlign w:val="center"/>
                                </w:tcPr>
                                <w:p w14:paraId="3E827BFE" w14:textId="77777777" w:rsidR="00286070" w:rsidRPr="001E66ED" w:rsidRDefault="00286070" w:rsidP="00415264">
                                  <w:pPr>
                                    <w:pStyle w:val="En-tte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OUI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vAlign w:val="center"/>
                                </w:tcPr>
                                <w:p w14:paraId="2EDB89D4" w14:textId="77777777" w:rsidR="00286070" w:rsidRPr="001E66ED" w:rsidRDefault="00286070" w:rsidP="00415264">
                                  <w:pPr>
                                    <w:pStyle w:val="En-tte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</w:rPr>
                                    <w:t>OUI</w:t>
                                  </w:r>
                                </w:p>
                              </w:tc>
                            </w:tr>
                            <w:tr w:rsidR="00286070" w:rsidRPr="001E66ED" w14:paraId="4052AFF0" w14:textId="77777777" w:rsidTr="00C922B6">
                              <w:trPr>
                                <w:trHeight w:val="340"/>
                              </w:trPr>
                              <w:tc>
                                <w:tcPr>
                                  <w:tcW w:w="5245" w:type="dxa"/>
                                  <w:vAlign w:val="center"/>
                                </w:tcPr>
                                <w:p w14:paraId="2DD0CBF3" w14:textId="4FA9EF8B" w:rsidR="00286070" w:rsidRPr="001E66ED" w:rsidRDefault="00286070" w:rsidP="00415264">
                                  <w:pPr>
                                    <w:pStyle w:val="En-tte"/>
                                    <w:ind w:left="180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Une photo d’identité</w:t>
                                  </w:r>
                                  <w:r w:rsidR="000A5A65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 xml:space="preserve"> récente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vAlign w:val="center"/>
                                </w:tcPr>
                                <w:p w14:paraId="3E2CF7CD" w14:textId="77777777" w:rsidR="00286070" w:rsidRPr="001E66ED" w:rsidRDefault="00286070" w:rsidP="00415264">
                                  <w:pPr>
                                    <w:pStyle w:val="En-tte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OUI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vAlign w:val="center"/>
                                </w:tcPr>
                                <w:p w14:paraId="5E2B5B19" w14:textId="77777777" w:rsidR="00286070" w:rsidRPr="001E66ED" w:rsidRDefault="00286070" w:rsidP="00415264">
                                  <w:pPr>
                                    <w:pStyle w:val="En-tte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</w:rPr>
                                    <w:t>OUI</w:t>
                                  </w:r>
                                </w:p>
                              </w:tc>
                            </w:tr>
                            <w:tr w:rsidR="001A053E" w:rsidRPr="001E66ED" w14:paraId="0B36D22D" w14:textId="77777777" w:rsidTr="00C922B6">
                              <w:trPr>
                                <w:trHeight w:val="340"/>
                              </w:trPr>
                              <w:tc>
                                <w:tcPr>
                                  <w:tcW w:w="5245" w:type="dxa"/>
                                  <w:vAlign w:val="center"/>
                                </w:tcPr>
                                <w:p w14:paraId="3E658EEE" w14:textId="38311896" w:rsidR="001A053E" w:rsidRPr="001E66ED" w:rsidRDefault="001A053E" w:rsidP="00415264">
                                  <w:pPr>
                                    <w:pStyle w:val="En-tte"/>
                                    <w:ind w:left="180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 xml:space="preserve">Un RIB pour les élèves </w:t>
                                  </w:r>
                                  <w:r w:rsidRPr="000A5A65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  <w:u w:val="single"/>
                                    </w:rPr>
                                    <w:t>boursiers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 xml:space="preserve"> de collège et de lycée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vAlign w:val="center"/>
                                </w:tcPr>
                                <w:p w14:paraId="5929138E" w14:textId="30E83CE7" w:rsidR="001A053E" w:rsidRPr="001E66ED" w:rsidRDefault="001A053E" w:rsidP="00415264">
                                  <w:pPr>
                                    <w:pStyle w:val="En-tte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OUI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vAlign w:val="center"/>
                                </w:tcPr>
                                <w:p w14:paraId="17E01949" w14:textId="7BCF8CD8" w:rsidR="001A053E" w:rsidRPr="001E66ED" w:rsidRDefault="001A053E" w:rsidP="00415264">
                                  <w:pPr>
                                    <w:pStyle w:val="En-tte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</w:rPr>
                                    <w:t>OUI</w:t>
                                  </w:r>
                                </w:p>
                              </w:tc>
                            </w:tr>
                            <w:tr w:rsidR="00286070" w:rsidRPr="001E66ED" w14:paraId="3E195EDA" w14:textId="77777777" w:rsidTr="00C922B6">
                              <w:trPr>
                                <w:trHeight w:val="340"/>
                              </w:trPr>
                              <w:tc>
                                <w:tcPr>
                                  <w:tcW w:w="5245" w:type="dxa"/>
                                  <w:vAlign w:val="center"/>
                                </w:tcPr>
                                <w:p w14:paraId="3F346C92" w14:textId="08B8E71B" w:rsidR="00286070" w:rsidRPr="001E66ED" w:rsidRDefault="00286070" w:rsidP="00415264">
                                  <w:pPr>
                                    <w:pStyle w:val="En-tte"/>
                                    <w:ind w:left="180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 xml:space="preserve">Le bulletin scolaire du 3 </w:t>
                                  </w:r>
                                  <w:proofErr w:type="spellStart"/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ème</w:t>
                                  </w:r>
                                  <w:proofErr w:type="spellEnd"/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 xml:space="preserve"> trimestre 202</w:t>
                                  </w:r>
                                  <w:r w:rsidR="00415264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vAlign w:val="center"/>
                                </w:tcPr>
                                <w:p w14:paraId="5935E378" w14:textId="77777777" w:rsidR="00286070" w:rsidRPr="001E66ED" w:rsidRDefault="00286070" w:rsidP="00415264">
                                  <w:pPr>
                                    <w:pStyle w:val="En-tte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OUI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vAlign w:val="center"/>
                                </w:tcPr>
                                <w:p w14:paraId="036468E9" w14:textId="77777777" w:rsidR="00286070" w:rsidRPr="001E66ED" w:rsidRDefault="00286070" w:rsidP="00415264">
                                  <w:pPr>
                                    <w:pStyle w:val="En-tte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</w:rPr>
                                  </w:pPr>
                                  <w:r w:rsidRPr="001E66E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</w:rPr>
                                    <w:t>NON</w:t>
                                  </w:r>
                                </w:p>
                              </w:tc>
                            </w:tr>
                            <w:tr w:rsidR="00C04CA3" w:rsidRPr="001E66ED" w14:paraId="43958C37" w14:textId="77777777" w:rsidTr="00C922B6">
                              <w:trPr>
                                <w:trHeight w:val="340"/>
                              </w:trPr>
                              <w:tc>
                                <w:tcPr>
                                  <w:tcW w:w="5245" w:type="dxa"/>
                                  <w:vAlign w:val="center"/>
                                </w:tcPr>
                                <w:p w14:paraId="6E58B17A" w14:textId="77777777" w:rsidR="00C04CA3" w:rsidRPr="001E66ED" w:rsidRDefault="00C04CA3" w:rsidP="00415264">
                                  <w:pPr>
                                    <w:pStyle w:val="En-tte"/>
                                    <w:ind w:left="180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Copie de la pièce d’identité : Pour les classes d’examen uniquement (3</w:t>
                                  </w:r>
                                  <w:r w:rsidRPr="00C04CA3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  <w:vertAlign w:val="superscript"/>
                                    </w:rPr>
                                    <w:t>ème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, 1</w:t>
                                  </w:r>
                                  <w:r w:rsidRPr="00C04CA3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  <w:vertAlign w:val="superscript"/>
                                    </w:rPr>
                                    <w:t>ère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 xml:space="preserve"> et terminale)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vAlign w:val="center"/>
                                </w:tcPr>
                                <w:p w14:paraId="5B9D7ED1" w14:textId="77777777" w:rsidR="00C04CA3" w:rsidRPr="001E66ED" w:rsidRDefault="00C04CA3" w:rsidP="00415264">
                                  <w:pPr>
                                    <w:pStyle w:val="En-tte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OUI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vAlign w:val="center"/>
                                </w:tcPr>
                                <w:p w14:paraId="44170E8A" w14:textId="77777777" w:rsidR="00C04CA3" w:rsidRPr="001E66ED" w:rsidRDefault="00C04CA3" w:rsidP="00415264">
                                  <w:pPr>
                                    <w:pStyle w:val="En-tte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</w:rPr>
                                    <w:t>OUI</w:t>
                                  </w:r>
                                </w:p>
                              </w:tc>
                            </w:tr>
                            <w:tr w:rsidR="00C04CA3" w:rsidRPr="001E66ED" w14:paraId="70C2139A" w14:textId="77777777" w:rsidTr="00C922B6">
                              <w:trPr>
                                <w:trHeight w:val="340"/>
                              </w:trPr>
                              <w:tc>
                                <w:tcPr>
                                  <w:tcW w:w="5245" w:type="dxa"/>
                                  <w:vAlign w:val="center"/>
                                </w:tcPr>
                                <w:p w14:paraId="5B30E9C7" w14:textId="77777777" w:rsidR="00C04CA3" w:rsidRPr="001E66ED" w:rsidRDefault="00C04CA3" w:rsidP="00415264">
                                  <w:pPr>
                                    <w:pStyle w:val="En-tte"/>
                                    <w:ind w:left="180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Copie Attestation de recensement (pour les classes de 1</w:t>
                                  </w:r>
                                  <w:r w:rsidRPr="00C04CA3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  <w:vertAlign w:val="superscript"/>
                                    </w:rPr>
                                    <w:t>ère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 xml:space="preserve"> et de terminale)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vAlign w:val="center"/>
                                </w:tcPr>
                                <w:p w14:paraId="7E856249" w14:textId="77777777" w:rsidR="00C04CA3" w:rsidRPr="001E66ED" w:rsidRDefault="00C04CA3" w:rsidP="00415264">
                                  <w:pPr>
                                    <w:pStyle w:val="En-tte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OUI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vAlign w:val="center"/>
                                </w:tcPr>
                                <w:p w14:paraId="5E189968" w14:textId="77777777" w:rsidR="00C04CA3" w:rsidRPr="001E66ED" w:rsidRDefault="00C04CA3" w:rsidP="00415264">
                                  <w:pPr>
                                    <w:pStyle w:val="En-tte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</w:rPr>
                                    <w:t>OUI</w:t>
                                  </w:r>
                                </w:p>
                              </w:tc>
                            </w:tr>
                            <w:tr w:rsidR="00C04CA3" w:rsidRPr="001E66ED" w14:paraId="142B2317" w14:textId="77777777" w:rsidTr="00C922B6">
                              <w:trPr>
                                <w:trHeight w:val="340"/>
                              </w:trPr>
                              <w:tc>
                                <w:tcPr>
                                  <w:tcW w:w="5245" w:type="dxa"/>
                                  <w:vAlign w:val="center"/>
                                </w:tcPr>
                                <w:p w14:paraId="6076FF91" w14:textId="2FD898B9" w:rsidR="00C04CA3" w:rsidRPr="001E66ED" w:rsidRDefault="00C04CA3" w:rsidP="00415264">
                                  <w:pPr>
                                    <w:pStyle w:val="En-tte"/>
                                    <w:ind w:left="180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 xml:space="preserve">Cotisation UNSS (obligatoire) : 12 € (chèque uniquement) à remettre sur place la CSE2 </w:t>
                                  </w:r>
                                  <w:r w:rsidRPr="000A5A65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0000"/>
                                      <w:sz w:val="16"/>
                                      <w:szCs w:val="20"/>
                                    </w:rPr>
                                    <w:t xml:space="preserve">les </w:t>
                                  </w:r>
                                  <w:r w:rsidR="00415264" w:rsidRPr="000A5A65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0000"/>
                                      <w:sz w:val="16"/>
                                      <w:szCs w:val="20"/>
                                    </w:rPr>
                                    <w:t>4 et 7 juillet 2022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vAlign w:val="center"/>
                                </w:tcPr>
                                <w:p w14:paraId="50374AFF" w14:textId="77777777" w:rsidR="00C04CA3" w:rsidRPr="001E66ED" w:rsidRDefault="00C04CA3" w:rsidP="00415264">
                                  <w:pPr>
                                    <w:pStyle w:val="En-tte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OUI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vAlign w:val="center"/>
                                </w:tcPr>
                                <w:p w14:paraId="7444F2FF" w14:textId="77777777" w:rsidR="00C04CA3" w:rsidRPr="001E66ED" w:rsidRDefault="00C04CA3" w:rsidP="00415264">
                                  <w:pPr>
                                    <w:pStyle w:val="En-tte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8"/>
                                    </w:rPr>
                                    <w:t>OUI</w:t>
                                  </w:r>
                                </w:p>
                              </w:tc>
                            </w:tr>
                          </w:tbl>
                          <w:p w14:paraId="521C163E" w14:textId="0561A6E3" w:rsidR="0048397E" w:rsidRPr="0048397E" w:rsidRDefault="0048397E" w:rsidP="0048397E">
                            <w:pPr>
                              <w:pStyle w:val="Pieddepage"/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  <w:sz w:val="20"/>
                                <w:szCs w:val="20"/>
                              </w:rPr>
                            </w:pPr>
                            <w:r w:rsidRPr="0048397E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Cs w:val="20"/>
                              </w:rPr>
                              <w:t>*</w:t>
                            </w:r>
                            <w:r w:rsidRPr="0048397E">
                              <w:rPr>
                                <w:rFonts w:ascii="Garamond" w:hAnsi="Garamond"/>
                                <w:b/>
                                <w:bCs/>
                                <w:i/>
                                <w:iCs/>
                                <w:color w:val="0000FF"/>
                                <w:sz w:val="20"/>
                                <w:szCs w:val="20"/>
                              </w:rPr>
                              <w:t xml:space="preserve"> SITE : </w:t>
                            </w:r>
                            <w:r w:rsidRPr="0048397E">
                              <w:rPr>
                                <w:rFonts w:ascii="Garamond" w:hAnsi="Garamond"/>
                                <w:b/>
                                <w:bCs/>
                                <w:color w:val="0000FF"/>
                                <w:sz w:val="20"/>
                                <w:szCs w:val="20"/>
                              </w:rPr>
                              <w:t>excellencesportive.clg.ac-guadeloupe.fr</w:t>
                            </w:r>
                          </w:p>
                          <w:p w14:paraId="59C7701E" w14:textId="77777777" w:rsidR="002409BE" w:rsidRPr="0048397E" w:rsidRDefault="002409BE" w:rsidP="0048397E">
                            <w:pPr>
                              <w:pStyle w:val="En-tte"/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2"/>
                                <w:szCs w:val="20"/>
                                <w:u w:val="single"/>
                              </w:rPr>
                            </w:pPr>
                          </w:p>
                          <w:p w14:paraId="27BB6FBC" w14:textId="77777777" w:rsidR="00C922B6" w:rsidRDefault="00C922B6" w:rsidP="00613643">
                            <w:pPr>
                              <w:pStyle w:val="En-tte"/>
                              <w:spacing w:line="276" w:lineRule="auto"/>
                              <w:ind w:left="1843" w:hanging="1843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0"/>
                                <w:u w:val="single"/>
                              </w:rPr>
                            </w:pPr>
                          </w:p>
                          <w:p w14:paraId="229C5946" w14:textId="5F2BA08F" w:rsidR="001E66ED" w:rsidRDefault="006C7521" w:rsidP="00613643">
                            <w:pPr>
                              <w:pStyle w:val="En-tte"/>
                              <w:spacing w:line="276" w:lineRule="auto"/>
                              <w:ind w:left="1843" w:hanging="1843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0"/>
                              </w:rPr>
                            </w:pPr>
                            <w:r w:rsidRPr="0053267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0"/>
                                <w:u w:val="single"/>
                              </w:rPr>
                              <w:t>2/ PROCEDURE </w:t>
                            </w:r>
                            <w:r w:rsidRPr="00AD5D0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0"/>
                              </w:rPr>
                              <w:t xml:space="preserve">: </w:t>
                            </w:r>
                          </w:p>
                          <w:p w14:paraId="6319A7C5" w14:textId="77777777" w:rsidR="001E66ED" w:rsidRDefault="001E66ED" w:rsidP="00613643">
                            <w:pPr>
                              <w:pStyle w:val="En-tte"/>
                              <w:spacing w:line="276" w:lineRule="auto"/>
                              <w:ind w:left="1843" w:hanging="1843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0"/>
                              </w:rPr>
                            </w:pPr>
                          </w:p>
                          <w:p w14:paraId="1F6A9350" w14:textId="77777777" w:rsidR="0048397E" w:rsidRDefault="001E66ED" w:rsidP="0048397E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</w:rPr>
                            </w:pPr>
                            <w:r w:rsidRPr="0048397E"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4"/>
                                <w:u w:val="single"/>
                              </w:rPr>
                              <w:t>1</w:t>
                            </w:r>
                            <w:r w:rsidRPr="0048397E"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4"/>
                                <w:u w:val="single"/>
                                <w:vertAlign w:val="superscript"/>
                              </w:rPr>
                              <w:t>ère</w:t>
                            </w:r>
                            <w:r w:rsidRPr="0048397E"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4"/>
                                <w:u w:val="single"/>
                              </w:rPr>
                              <w:t xml:space="preserve"> étape : </w:t>
                            </w:r>
                            <w:r w:rsidR="00AD5D0C" w:rsidRPr="0048397E"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4"/>
                                <w:u w:val="single"/>
                              </w:rPr>
                              <w:t xml:space="preserve"> </w:t>
                            </w:r>
                            <w:r w:rsidR="00EC684F" w:rsidRPr="0048397E"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4"/>
                                <w:u w:val="single"/>
                              </w:rPr>
                              <w:t xml:space="preserve">PAR </w:t>
                            </w:r>
                            <w:r w:rsidR="00F13C3B" w:rsidRPr="0048397E"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4"/>
                                <w:u w:val="single"/>
                              </w:rPr>
                              <w:t>MAIL</w:t>
                            </w:r>
                            <w:r w:rsidR="0048397E" w:rsidRPr="0048397E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</w:rPr>
                              <w:t xml:space="preserve">, </w:t>
                            </w:r>
                          </w:p>
                          <w:p w14:paraId="25455119" w14:textId="77777777" w:rsidR="0048397E" w:rsidRDefault="0048397E" w:rsidP="0048397E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</w:rPr>
                            </w:pPr>
                          </w:p>
                          <w:p w14:paraId="6A462C7F" w14:textId="2A4DD236" w:rsidR="001E66ED" w:rsidRPr="0048397E" w:rsidRDefault="00F13C3B" w:rsidP="0048397E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4"/>
                              </w:rPr>
                            </w:pPr>
                            <w:r w:rsidRPr="0048397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ADRESSEZ </w:t>
                            </w:r>
                            <w:r w:rsidR="001E66ED" w:rsidRPr="0048397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les pièces demandées à l’adresse ci-dessous</w:t>
                            </w:r>
                            <w:r w:rsidR="00C04CA3" w:rsidRPr="0048397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 </w:t>
                            </w:r>
                            <w:r w:rsidR="00A22B7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du 24 au 28 juin inclus</w:t>
                            </w:r>
                            <w:r w:rsidR="00C922B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.</w:t>
                            </w:r>
                            <w:r w:rsidR="0048397E" w:rsidRPr="00C922B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2125EE9D" w14:textId="77777777" w:rsidR="001E66ED" w:rsidRDefault="001E66ED" w:rsidP="0048397E">
                            <w:pPr>
                              <w:pStyle w:val="Paragraphedeliste"/>
                              <w:spacing w:line="240" w:lineRule="auto"/>
                              <w:ind w:left="0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20"/>
                              </w:rPr>
                            </w:pPr>
                          </w:p>
                          <w:p w14:paraId="473FB4C8" w14:textId="77777777" w:rsidR="001E66ED" w:rsidRDefault="00E24F71" w:rsidP="002409BE">
                            <w:pPr>
                              <w:pStyle w:val="Paragraphedeliste"/>
                              <w:spacing w:line="240" w:lineRule="auto"/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hyperlink r:id="rId7" w:history="1">
                              <w:r w:rsidR="001E66ED" w:rsidRPr="00E3266E">
                                <w:rPr>
                                  <w:rStyle w:val="Lienhypertexte"/>
                                  <w:b/>
                                  <w:sz w:val="32"/>
                                </w:rPr>
                                <w:t>inscription.cses@ac-guadeloupe.fr</w:t>
                              </w:r>
                            </w:hyperlink>
                          </w:p>
                          <w:p w14:paraId="72073BE3" w14:textId="77777777" w:rsidR="001E66ED" w:rsidRPr="00C922B6" w:rsidRDefault="001E66ED" w:rsidP="002409BE">
                            <w:pPr>
                              <w:pStyle w:val="En-tte"/>
                              <w:rPr>
                                <w:rFonts w:ascii="Arial" w:hAnsi="Arial" w:cs="Arial"/>
                                <w:color w:val="auto"/>
                                <w:sz w:val="22"/>
                                <w:szCs w:val="20"/>
                              </w:rPr>
                            </w:pPr>
                            <w:r w:rsidRPr="00C922B6">
                              <w:rPr>
                                <w:rFonts w:ascii="Arial" w:hAnsi="Arial" w:cs="Arial"/>
                                <w:color w:val="auto"/>
                                <w:sz w:val="22"/>
                                <w:szCs w:val="20"/>
                              </w:rPr>
                              <w:t>Cette adresse est réservée exclusivement aux inscriptions et réinscriptions.</w:t>
                            </w:r>
                          </w:p>
                          <w:p w14:paraId="66BC1E52" w14:textId="338F9BD0" w:rsidR="00286070" w:rsidRPr="00C922B6" w:rsidRDefault="00286070" w:rsidP="00286070">
                            <w:pPr>
                              <w:pStyle w:val="En-tte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C922B6"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  <w:t>Les parents veilleront à ce que les pièces numérisées soient LISIBLES et qu’elles soient correctement orientées.</w:t>
                            </w:r>
                          </w:p>
                          <w:p w14:paraId="6E7704E2" w14:textId="77777777" w:rsidR="00C922B6" w:rsidRDefault="00C922B6" w:rsidP="00C922B6">
                            <w:pPr>
                              <w:pStyle w:val="En-tte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2"/>
                                <w:szCs w:val="22"/>
                              </w:rPr>
                            </w:pPr>
                          </w:p>
                          <w:p w14:paraId="205468FE" w14:textId="5D35F7D5" w:rsidR="001E66ED" w:rsidRPr="00F13C3B" w:rsidRDefault="001E66ED" w:rsidP="00C922B6">
                            <w:pPr>
                              <w:pStyle w:val="En-tte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00CC99"/>
                                <w:szCs w:val="20"/>
                                <w:u w:val="single"/>
                              </w:rPr>
                            </w:pPr>
                            <w:r w:rsidRPr="00EE5C71"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Cs w:val="20"/>
                                <w:u w:val="single"/>
                              </w:rPr>
                              <w:t>2</w:t>
                            </w:r>
                            <w:r w:rsidRPr="00EE5C71"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Cs w:val="20"/>
                                <w:u w:val="single"/>
                                <w:vertAlign w:val="superscript"/>
                              </w:rPr>
                              <w:t>ème</w:t>
                            </w:r>
                            <w:r w:rsidRPr="00EE5C71"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Cs w:val="20"/>
                                <w:u w:val="single"/>
                              </w:rPr>
                              <w:t xml:space="preserve"> étape : </w:t>
                            </w:r>
                            <w:r w:rsidR="00EC684F" w:rsidRPr="00EE5C71"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Cs w:val="20"/>
                                <w:u w:val="single"/>
                              </w:rPr>
                              <w:t>A LA CSES</w:t>
                            </w:r>
                          </w:p>
                          <w:p w14:paraId="614CA440" w14:textId="77777777" w:rsidR="00073298" w:rsidRDefault="00073298" w:rsidP="00613643">
                            <w:pPr>
                              <w:pStyle w:val="En-tte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2"/>
                                <w:szCs w:val="20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2"/>
                                <w:szCs w:val="20"/>
                                <w:u w:val="single"/>
                              </w:rPr>
                              <w:t xml:space="preserve">                   </w:t>
                            </w:r>
                          </w:p>
                          <w:p w14:paraId="54460C22" w14:textId="1F7E3781" w:rsidR="00073298" w:rsidRDefault="00EE5C71" w:rsidP="00EE5C71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EE5C71"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  <w:t xml:space="preserve">Une fois les pièces envoyées par mail, venir à la CSES entre </w:t>
                            </w:r>
                            <w:r w:rsidR="00A22B7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le 29 juin et/ou entre le 4 et le 6 juillet inclus</w:t>
                            </w:r>
                            <w:r w:rsidRPr="00F660E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22B7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 xml:space="preserve">(entre 8h et 13h) </w:t>
                            </w:r>
                            <w:r w:rsidRPr="00EE5C71"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  <w:t>pour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73298" w:rsidRPr="00EE5C71"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  <w:t>récupérer les livres 202</w:t>
                            </w:r>
                            <w:r w:rsidR="00415264"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  <w:t>2</w:t>
                            </w:r>
                            <w:r w:rsidR="00073298" w:rsidRPr="00EE5C71"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  <w:t>/202</w:t>
                            </w:r>
                            <w:r w:rsidR="00415264"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  <w:t>3</w:t>
                            </w:r>
                            <w:r w:rsidR="00073298" w:rsidRPr="00EE5C71"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="00901ADF" w:rsidRPr="00EE5C71"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  <w:t xml:space="preserve">la liste du matériel, </w:t>
                            </w:r>
                            <w:bookmarkStart w:id="0" w:name="_Hlk71279763"/>
                            <w:r w:rsidR="00073298" w:rsidRPr="00EE5C71"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  <w:t>et régler la cotisations UNSS (12€</w:t>
                            </w:r>
                            <w:r w:rsidR="00901ADF" w:rsidRPr="00EE5C71"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  <w:t xml:space="preserve"> en chèque</w:t>
                            </w:r>
                            <w:r w:rsidR="00073298" w:rsidRPr="00EE5C71"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  <w:t xml:space="preserve">). </w:t>
                            </w:r>
                          </w:p>
                          <w:p w14:paraId="482400A4" w14:textId="7A42175A" w:rsidR="00A22B78" w:rsidRPr="00EE5C71" w:rsidRDefault="00A22B78" w:rsidP="00EE5C71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  <w:t>Aucun parent ne sera accueilli dans l’établissement le 30 juin et le 1</w:t>
                            </w:r>
                            <w:r w:rsidRPr="00A22B78"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  <w:vertAlign w:val="superscript"/>
                              </w:rPr>
                              <w:t>er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  <w:t xml:space="preserve"> juillet en raison des épreuves du brevet.</w:t>
                            </w:r>
                          </w:p>
                          <w:p w14:paraId="1E4C48E0" w14:textId="77777777" w:rsidR="00073298" w:rsidRPr="00EE5C71" w:rsidRDefault="00073298" w:rsidP="00613643">
                            <w:pPr>
                              <w:pStyle w:val="En-tte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</w:pPr>
                          </w:p>
                          <w:p w14:paraId="6F9468A7" w14:textId="4A08E1E2" w:rsidR="00073298" w:rsidRDefault="008029EC" w:rsidP="008029EC">
                            <w:pPr>
                              <w:pStyle w:val="En-tte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8029E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u w:val="single"/>
                              </w:rPr>
                              <w:t>Les dossiers d’inscription à la CSES seront validés</w:t>
                            </w:r>
                            <w:r w:rsidR="001A053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  <w:r w:rsidRPr="008029E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u w:val="single"/>
                              </w:rPr>
                              <w:t xml:space="preserve">une fois </w:t>
                            </w:r>
                            <w:r w:rsidR="00EF445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u w:val="single"/>
                              </w:rPr>
                              <w:t xml:space="preserve">toutes </w:t>
                            </w:r>
                            <w:r w:rsidRPr="008029E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u w:val="single"/>
                              </w:rPr>
                              <w:t>les formalités accomplies.</w:t>
                            </w:r>
                          </w:p>
                          <w:p w14:paraId="2B7FC01C" w14:textId="77777777" w:rsidR="00F6577C" w:rsidRDefault="00F6577C" w:rsidP="008029EC">
                            <w:pPr>
                              <w:pStyle w:val="En-tte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u w:val="single"/>
                              </w:rPr>
                              <w:t xml:space="preserve">Les dossiers non validés seront rejetés. </w:t>
                            </w:r>
                          </w:p>
                          <w:p w14:paraId="5EF9CC4F" w14:textId="77777777" w:rsidR="008029EC" w:rsidRDefault="008029EC" w:rsidP="008029EC">
                            <w:pPr>
                              <w:pStyle w:val="En-tte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14:paraId="301FE03F" w14:textId="77777777" w:rsidR="008029EC" w:rsidRPr="008029EC" w:rsidRDefault="008029EC" w:rsidP="008029EC">
                            <w:pPr>
                              <w:pStyle w:val="En-tte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8029EC"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  <w:u w:val="single"/>
                              </w:rPr>
                              <w:t>En cas de difficulté, les parents se rapprocheront de la direction de l’établissement</w:t>
                            </w:r>
                          </w:p>
                          <w:p w14:paraId="301AD079" w14:textId="77777777" w:rsidR="00073298" w:rsidRPr="008029EC" w:rsidRDefault="00073298" w:rsidP="00613643">
                            <w:pPr>
                              <w:pStyle w:val="En-tte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</w:pPr>
                          </w:p>
                          <w:bookmarkEnd w:id="0"/>
                          <w:p w14:paraId="35DC6528" w14:textId="2D8CA231" w:rsidR="006C7521" w:rsidRPr="002409BE" w:rsidRDefault="006C7521" w:rsidP="002409BE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  <w:t xml:space="preserve">                   </w:t>
                            </w:r>
                            <w:r w:rsidR="002409BE">
                              <w:rPr>
                                <w:rFonts w:ascii="Arial" w:hAnsi="Arial" w:cs="Arial"/>
                                <w:b/>
                                <w:bCs/>
                                <w:color w:val="auto"/>
                                <w:sz w:val="20"/>
                                <w:szCs w:val="20"/>
                              </w:rPr>
                              <w:t xml:space="preserve">                     </w:t>
                            </w:r>
                            <w:r w:rsidRPr="00392341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>RENTREE DES CLASSES</w:t>
                            </w:r>
                            <w:r w:rsidRPr="00392341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: </w:t>
                            </w:r>
                            <w:r w:rsidR="00415264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  <w:t xml:space="preserve">JEUDI </w:t>
                            </w:r>
                            <w:r w:rsidR="00D95064" w:rsidRPr="00613643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  <w:t xml:space="preserve"> 25</w:t>
                            </w:r>
                            <w:r w:rsidR="00286070" w:rsidRPr="00613643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  <w:t xml:space="preserve"> Août 202</w:t>
                            </w:r>
                            <w:r w:rsidR="00415264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  <w:t>2</w:t>
                            </w:r>
                          </w:p>
                          <w:p w14:paraId="63218A58" w14:textId="77777777" w:rsidR="006C7521" w:rsidRPr="00392341" w:rsidRDefault="006C7521" w:rsidP="006C7521">
                            <w:pPr>
                              <w:pStyle w:val="En-tte"/>
                              <w:ind w:left="567" w:right="15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18C53181" w14:textId="77777777" w:rsidR="006C7521" w:rsidRPr="00392341" w:rsidRDefault="006C7521" w:rsidP="006C7521">
                            <w:pPr>
                              <w:pStyle w:val="En-tte"/>
                              <w:ind w:left="567" w:right="15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6008EC0A" w14:textId="77777777" w:rsidR="006C7521" w:rsidRPr="00392341" w:rsidRDefault="006C7521" w:rsidP="006C7521">
                            <w:pPr>
                              <w:pStyle w:val="En-tte"/>
                              <w:ind w:left="567" w:right="15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51543517" w14:textId="77777777" w:rsidR="006C7521" w:rsidRPr="00392341" w:rsidRDefault="006C7521" w:rsidP="006C7521">
                            <w:pPr>
                              <w:pStyle w:val="En-tte"/>
                              <w:ind w:left="567" w:right="15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26859E0E" w14:textId="77777777" w:rsidR="006C7521" w:rsidRPr="00392341" w:rsidRDefault="006C7521" w:rsidP="006C7521">
                            <w:pPr>
                              <w:pStyle w:val="En-tte"/>
                              <w:ind w:left="567" w:right="15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6F0D4BBC" w14:textId="77777777" w:rsidR="006C7521" w:rsidRPr="00392341" w:rsidRDefault="006C7521" w:rsidP="006C7521">
                            <w:pPr>
                              <w:pStyle w:val="En-tte"/>
                              <w:ind w:left="567" w:right="15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6C1F6487" w14:textId="77777777" w:rsidR="006C7521" w:rsidRPr="00392341" w:rsidRDefault="006C7521" w:rsidP="006C7521">
                            <w:pPr>
                              <w:pStyle w:val="En-tte"/>
                              <w:ind w:left="567" w:right="15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9612104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5.75pt;margin-top:8.3pt;width:507pt;height:704.2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" filled="f" fillcolor="yellow" stroked="f" insetpen="t">
                <v:textbox>
                  <w:txbxContent>
                    <w:p w14:paraId="4E1419BF" w14:textId="06CDCB1F" w:rsidR="006C7521" w:rsidRPr="00EE5C71" w:rsidRDefault="006C7521" w:rsidP="006C7521">
                      <w:pPr>
                        <w:pStyle w:val="En-tte"/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8"/>
                          <w:u w:val="single"/>
                        </w:rPr>
                      </w:pPr>
                      <w:r w:rsidRPr="00EE5C71"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8"/>
                          <w:u w:val="single"/>
                        </w:rPr>
                        <w:t>1</w:t>
                      </w:r>
                      <w:r w:rsidRPr="00EE5C71">
                        <w:rPr>
                          <w:rFonts w:ascii="Garamond" w:hAnsi="Garamond"/>
                          <w:b/>
                          <w:bCs/>
                          <w:color w:val="FF0000"/>
                          <w:sz w:val="22"/>
                          <w:szCs w:val="28"/>
                          <w:u w:val="single"/>
                        </w:rPr>
                        <w:t xml:space="preserve"> </w:t>
                      </w:r>
                      <w:r w:rsidRPr="00EE5C71"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8"/>
                          <w:u w:val="single"/>
                        </w:rPr>
                        <w:t xml:space="preserve">/ LISTE DES PIECES A </w:t>
                      </w:r>
                      <w:r w:rsidR="00EE5C71" w:rsidRPr="00EE5C71"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8"/>
                          <w:u w:val="single"/>
                        </w:rPr>
                        <w:t xml:space="preserve">FOURNIR POUR UNE INSCRIPTION </w:t>
                      </w:r>
                      <w:r w:rsidR="00820303"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8"/>
                          <w:u w:val="single"/>
                        </w:rPr>
                        <w:t>OU UNE REINSCRIPTION</w:t>
                      </w:r>
                    </w:p>
                    <w:p w14:paraId="742C99E9" w14:textId="77777777" w:rsidR="006C7521" w:rsidRPr="00392341" w:rsidRDefault="006C7521" w:rsidP="006C7521">
                      <w:pPr>
                        <w:pStyle w:val="En-tte"/>
                        <w:rPr>
                          <w:rFonts w:ascii="Arial" w:hAnsi="Arial" w:cs="Arial"/>
                          <w:b/>
                          <w:bCs/>
                          <w:sz w:val="22"/>
                          <w:szCs w:val="28"/>
                          <w:u w:val="single"/>
                        </w:rPr>
                      </w:pPr>
                    </w:p>
                    <w:tbl>
                      <w:tblPr>
                        <w:tblStyle w:val="Grilledutableau"/>
                        <w:tblW w:w="9498" w:type="dxa"/>
                        <w:tblInd w:w="-5" w:type="dxa"/>
                        <w:tblLook w:val="04A0" w:firstRow="1" w:lastRow="0" w:firstColumn="1" w:lastColumn="0" w:noHBand="0" w:noVBand="1"/>
                      </w:tblPr>
                      <w:tblGrid>
                        <w:gridCol w:w="5245"/>
                        <w:gridCol w:w="1418"/>
                        <w:gridCol w:w="2835"/>
                      </w:tblGrid>
                      <w:tr w:rsidR="006C7521" w:rsidRPr="001E66ED" w14:paraId="651122F2" w14:textId="77777777" w:rsidTr="00C922B6">
                        <w:trPr>
                          <w:trHeight w:val="340"/>
                        </w:trPr>
                        <w:tc>
                          <w:tcPr>
                            <w:tcW w:w="5245" w:type="dxa"/>
                          </w:tcPr>
                          <w:p w14:paraId="6E198491" w14:textId="77777777" w:rsidR="006C7521" w:rsidRPr="001E66ED" w:rsidRDefault="006C7521" w:rsidP="004757CC">
                            <w:pPr>
                              <w:pStyle w:val="En-tte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  <w:u w:val="single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  <w:u w:val="single"/>
                              </w:rPr>
                              <w:t>PIECES</w:t>
                            </w:r>
                          </w:p>
                        </w:tc>
                        <w:tc>
                          <w:tcPr>
                            <w:tcW w:w="1418" w:type="dxa"/>
                          </w:tcPr>
                          <w:p w14:paraId="63FF9181" w14:textId="77777777" w:rsidR="006C7521" w:rsidRPr="001E66ED" w:rsidRDefault="006C7521" w:rsidP="004757CC">
                            <w:pPr>
                              <w:pStyle w:val="En-tte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  <w:u w:val="single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  <w:u w:val="single"/>
                              </w:rPr>
                              <w:t>INSCRIPTION</w:t>
                            </w:r>
                          </w:p>
                          <w:p w14:paraId="5E7DF22E" w14:textId="77777777" w:rsidR="006C7521" w:rsidRPr="001E66ED" w:rsidRDefault="006C7521" w:rsidP="004757CC">
                            <w:pPr>
                              <w:pStyle w:val="En-tte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  <w:u w:val="single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  <w:u w:val="single"/>
                              </w:rPr>
                              <w:t>(Nouveaux entrants)</w:t>
                            </w:r>
                          </w:p>
                        </w:tc>
                        <w:tc>
                          <w:tcPr>
                            <w:tcW w:w="2835" w:type="dxa"/>
                          </w:tcPr>
                          <w:p w14:paraId="20C0B344" w14:textId="77777777" w:rsidR="006C7521" w:rsidRPr="001E66ED" w:rsidRDefault="006C7521" w:rsidP="00415264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  <w:u w:val="single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  <w:u w:val="single"/>
                              </w:rPr>
                              <w:t>REINSCRIPTIONS</w:t>
                            </w:r>
                          </w:p>
                          <w:p w14:paraId="1BAA0867" w14:textId="5D9D8665" w:rsidR="006C7521" w:rsidRPr="001E66ED" w:rsidRDefault="006C7521" w:rsidP="00415264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  <w:u w:val="single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  <w:u w:val="single"/>
                              </w:rPr>
                              <w:t>(</w:t>
                            </w:r>
                            <w:r w:rsidR="001A053E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  <w:u w:val="single"/>
                              </w:rPr>
                              <w:t>Pour les é</w:t>
                            </w: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  <w:u w:val="single"/>
                              </w:rPr>
                              <w:t xml:space="preserve">lèves scolarisés en </w:t>
                            </w:r>
                            <w:r w:rsidR="00D95064"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  <w:u w:val="single"/>
                              </w:rPr>
                              <w:t>2</w:t>
                            </w:r>
                            <w:r w:rsidR="00415264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  <w:u w:val="single"/>
                              </w:rPr>
                              <w:t>1</w:t>
                            </w:r>
                            <w:r w:rsidR="00613643"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  <w:u w:val="single"/>
                              </w:rPr>
                              <w:t xml:space="preserve">/ </w:t>
                            </w:r>
                            <w:r w:rsidR="00D95064"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  <w:u w:val="single"/>
                              </w:rPr>
                              <w:t>2</w:t>
                            </w:r>
                            <w:r w:rsidR="00415264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  <w:u w:val="single"/>
                              </w:rPr>
                              <w:t>2</w:t>
                            </w:r>
                            <w:r w:rsidR="00D95064"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  <w:u w:val="single"/>
                              </w:rPr>
                              <w:t xml:space="preserve"> à</w:t>
                            </w: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  <w:u w:val="single"/>
                              </w:rPr>
                              <w:t xml:space="preserve"> la CSES)</w:t>
                            </w:r>
                          </w:p>
                        </w:tc>
                      </w:tr>
                      <w:tr w:rsidR="006C7521" w:rsidRPr="001E66ED" w14:paraId="156E641B" w14:textId="77777777" w:rsidTr="00C922B6">
                        <w:trPr>
                          <w:trHeight w:val="340"/>
                        </w:trPr>
                        <w:tc>
                          <w:tcPr>
                            <w:tcW w:w="5245" w:type="dxa"/>
                            <w:vAlign w:val="center"/>
                          </w:tcPr>
                          <w:p w14:paraId="5D767B59" w14:textId="42AD4E8F" w:rsidR="006C7521" w:rsidRPr="001E66ED" w:rsidRDefault="006C7521" w:rsidP="00415264">
                            <w:pPr>
                              <w:pStyle w:val="En-tte"/>
                              <w:ind w:left="180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Fiche de renseignement</w:t>
                            </w:r>
                            <w:r w:rsidR="000A5A6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 xml:space="preserve"> (à télécharger sur le site de la CSES</w:t>
                            </w:r>
                            <w:r w:rsidR="0048397E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="0048397E" w:rsidRPr="0048397E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16"/>
                                <w:szCs w:val="20"/>
                              </w:rPr>
                              <w:t>*</w:t>
                            </w:r>
                            <w:r w:rsidR="000A5A6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418" w:type="dxa"/>
                            <w:vAlign w:val="center"/>
                          </w:tcPr>
                          <w:p w14:paraId="2566F294" w14:textId="77777777" w:rsidR="006C7521" w:rsidRPr="001E66ED" w:rsidRDefault="006C7521" w:rsidP="00415264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OUI</w:t>
                            </w:r>
                          </w:p>
                        </w:tc>
                        <w:tc>
                          <w:tcPr>
                            <w:tcW w:w="2835" w:type="dxa"/>
                            <w:vAlign w:val="center"/>
                          </w:tcPr>
                          <w:p w14:paraId="7974EB28" w14:textId="77777777" w:rsidR="006C7521" w:rsidRPr="001E66ED" w:rsidRDefault="00D95064" w:rsidP="00415264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</w:rPr>
                              <w:t>OUI</w:t>
                            </w:r>
                          </w:p>
                        </w:tc>
                      </w:tr>
                      <w:tr w:rsidR="006C7521" w:rsidRPr="001E66ED" w14:paraId="700CFB8B" w14:textId="77777777" w:rsidTr="00C922B6">
                        <w:trPr>
                          <w:trHeight w:val="340"/>
                        </w:trPr>
                        <w:tc>
                          <w:tcPr>
                            <w:tcW w:w="5245" w:type="dxa"/>
                            <w:vAlign w:val="center"/>
                          </w:tcPr>
                          <w:p w14:paraId="47031BFA" w14:textId="0DFEC6F8" w:rsidR="006C7521" w:rsidRPr="001E66ED" w:rsidRDefault="00286070" w:rsidP="00415264">
                            <w:pPr>
                              <w:pStyle w:val="En-tte"/>
                              <w:ind w:left="180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Fiche d’urgence</w:t>
                            </w:r>
                            <w:r w:rsidR="000A5A6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 xml:space="preserve"> (à télécharger sur le site de la CSES</w:t>
                            </w:r>
                            <w:r w:rsidR="0048397E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="0048397E" w:rsidRPr="0048397E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16"/>
                                <w:szCs w:val="20"/>
                              </w:rPr>
                              <w:t>*</w:t>
                            </w:r>
                            <w:r w:rsidR="000A5A6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418" w:type="dxa"/>
                            <w:vAlign w:val="center"/>
                          </w:tcPr>
                          <w:p w14:paraId="5D551A30" w14:textId="77777777" w:rsidR="006C7521" w:rsidRPr="001E66ED" w:rsidRDefault="00286070" w:rsidP="00415264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OUI</w:t>
                            </w:r>
                          </w:p>
                        </w:tc>
                        <w:tc>
                          <w:tcPr>
                            <w:tcW w:w="2835" w:type="dxa"/>
                            <w:vAlign w:val="center"/>
                          </w:tcPr>
                          <w:p w14:paraId="24DA9182" w14:textId="77777777" w:rsidR="006C7521" w:rsidRPr="001E66ED" w:rsidRDefault="00286070" w:rsidP="00415264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</w:rPr>
                              <w:t>OUI</w:t>
                            </w:r>
                          </w:p>
                        </w:tc>
                      </w:tr>
                      <w:tr w:rsidR="00286070" w:rsidRPr="001E66ED" w14:paraId="4804EE16" w14:textId="77777777" w:rsidTr="00C922B6">
                        <w:trPr>
                          <w:trHeight w:val="340"/>
                        </w:trPr>
                        <w:tc>
                          <w:tcPr>
                            <w:tcW w:w="5245" w:type="dxa"/>
                            <w:vAlign w:val="center"/>
                          </w:tcPr>
                          <w:p w14:paraId="3D1B0319" w14:textId="77777777" w:rsidR="00286070" w:rsidRPr="001E66ED" w:rsidRDefault="00286070" w:rsidP="00415264">
                            <w:pPr>
                              <w:pStyle w:val="En-tte"/>
                              <w:ind w:left="180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Notification d’affectation à la CSES</w:t>
                            </w:r>
                          </w:p>
                          <w:p w14:paraId="5052BCCF" w14:textId="77777777" w:rsidR="00286070" w:rsidRPr="001E66ED" w:rsidRDefault="00286070" w:rsidP="00415264">
                            <w:pPr>
                              <w:pStyle w:val="En-tte"/>
                              <w:ind w:left="180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(Remise par le Rectorat, fin juin aux familles)</w:t>
                            </w:r>
                          </w:p>
                        </w:tc>
                        <w:tc>
                          <w:tcPr>
                            <w:tcW w:w="1418" w:type="dxa"/>
                            <w:vAlign w:val="center"/>
                          </w:tcPr>
                          <w:p w14:paraId="11222C2A" w14:textId="77777777" w:rsidR="00286070" w:rsidRPr="001E66ED" w:rsidRDefault="00286070" w:rsidP="00415264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OUI</w:t>
                            </w:r>
                          </w:p>
                        </w:tc>
                        <w:tc>
                          <w:tcPr>
                            <w:tcW w:w="2835" w:type="dxa"/>
                            <w:vAlign w:val="center"/>
                          </w:tcPr>
                          <w:p w14:paraId="67050E5D" w14:textId="77777777" w:rsidR="00286070" w:rsidRPr="001E66ED" w:rsidRDefault="00286070" w:rsidP="00415264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</w:rPr>
                              <w:t>NON</w:t>
                            </w:r>
                          </w:p>
                        </w:tc>
                      </w:tr>
                      <w:tr w:rsidR="00286070" w:rsidRPr="001E66ED" w14:paraId="258AACE9" w14:textId="77777777" w:rsidTr="00C922B6">
                        <w:trPr>
                          <w:trHeight w:val="340"/>
                        </w:trPr>
                        <w:tc>
                          <w:tcPr>
                            <w:tcW w:w="5245" w:type="dxa"/>
                            <w:vAlign w:val="center"/>
                          </w:tcPr>
                          <w:p w14:paraId="002E95D7" w14:textId="77777777" w:rsidR="00286070" w:rsidRPr="001E66ED" w:rsidRDefault="00286070" w:rsidP="00415264">
                            <w:pPr>
                              <w:pStyle w:val="En-tte"/>
                              <w:ind w:left="180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1 copie du livret de famille (Page de l’enfant)</w:t>
                            </w:r>
                          </w:p>
                        </w:tc>
                        <w:tc>
                          <w:tcPr>
                            <w:tcW w:w="1418" w:type="dxa"/>
                            <w:vAlign w:val="center"/>
                          </w:tcPr>
                          <w:p w14:paraId="16371666" w14:textId="77777777" w:rsidR="00286070" w:rsidRPr="001E66ED" w:rsidRDefault="00286070" w:rsidP="00415264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OUI</w:t>
                            </w:r>
                          </w:p>
                        </w:tc>
                        <w:tc>
                          <w:tcPr>
                            <w:tcW w:w="2835" w:type="dxa"/>
                            <w:vAlign w:val="center"/>
                          </w:tcPr>
                          <w:p w14:paraId="5A6310DC" w14:textId="77777777" w:rsidR="00286070" w:rsidRPr="001E66ED" w:rsidRDefault="00286070" w:rsidP="00415264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</w:rPr>
                              <w:t>NON, sauf changement de situation</w:t>
                            </w:r>
                          </w:p>
                        </w:tc>
                      </w:tr>
                      <w:tr w:rsidR="00286070" w:rsidRPr="001E66ED" w14:paraId="2A400C16" w14:textId="77777777" w:rsidTr="00C922B6">
                        <w:trPr>
                          <w:trHeight w:val="340"/>
                        </w:trPr>
                        <w:tc>
                          <w:tcPr>
                            <w:tcW w:w="5245" w:type="dxa"/>
                            <w:vAlign w:val="center"/>
                          </w:tcPr>
                          <w:p w14:paraId="54181C4B" w14:textId="1A01BD37" w:rsidR="00286070" w:rsidRPr="001E66ED" w:rsidRDefault="00286070" w:rsidP="00415264">
                            <w:pPr>
                              <w:pStyle w:val="En-tte"/>
                              <w:ind w:left="180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 xml:space="preserve">Un justificatif d’adresse (Facture d’eau ou de tel </w:t>
                            </w:r>
                            <w:proofErr w:type="gramStart"/>
                            <w:r w:rsidR="00B2137B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 xml:space="preserve">  </w:t>
                            </w:r>
                            <w:r w:rsidR="003F33A4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)</w:t>
                            </w:r>
                            <w:proofErr w:type="gramEnd"/>
                          </w:p>
                        </w:tc>
                        <w:tc>
                          <w:tcPr>
                            <w:tcW w:w="1418" w:type="dxa"/>
                            <w:vAlign w:val="center"/>
                          </w:tcPr>
                          <w:p w14:paraId="3C02452F" w14:textId="77777777" w:rsidR="00286070" w:rsidRPr="001E66ED" w:rsidRDefault="00286070" w:rsidP="00415264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OUI</w:t>
                            </w:r>
                          </w:p>
                        </w:tc>
                        <w:tc>
                          <w:tcPr>
                            <w:tcW w:w="2835" w:type="dxa"/>
                            <w:vAlign w:val="center"/>
                          </w:tcPr>
                          <w:p w14:paraId="3E24F10B" w14:textId="77777777" w:rsidR="00286070" w:rsidRPr="001E66ED" w:rsidRDefault="00286070" w:rsidP="00415264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</w:rPr>
                              <w:t>NON, sauf changement d’adresse</w:t>
                            </w:r>
                          </w:p>
                        </w:tc>
                      </w:tr>
                      <w:tr w:rsidR="00286070" w:rsidRPr="001E66ED" w14:paraId="37435997" w14:textId="77777777" w:rsidTr="00C922B6">
                        <w:trPr>
                          <w:trHeight w:val="340"/>
                        </w:trPr>
                        <w:tc>
                          <w:tcPr>
                            <w:tcW w:w="5245" w:type="dxa"/>
                            <w:vAlign w:val="center"/>
                          </w:tcPr>
                          <w:p w14:paraId="761C80B4" w14:textId="7F48CC09" w:rsidR="00286070" w:rsidRPr="001E66ED" w:rsidRDefault="00286070" w:rsidP="00415264">
                            <w:pPr>
                              <w:pStyle w:val="En-tte"/>
                              <w:ind w:left="180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Une attestation d’assurance (année scolaire 2</w:t>
                            </w:r>
                            <w:r w:rsidR="001A053E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2</w:t>
                            </w: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/2</w:t>
                            </w:r>
                            <w:r w:rsidR="001A053E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3</w:t>
                            </w: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418" w:type="dxa"/>
                            <w:vAlign w:val="center"/>
                          </w:tcPr>
                          <w:p w14:paraId="3E827BFE" w14:textId="77777777" w:rsidR="00286070" w:rsidRPr="001E66ED" w:rsidRDefault="00286070" w:rsidP="00415264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OUI</w:t>
                            </w:r>
                          </w:p>
                        </w:tc>
                        <w:tc>
                          <w:tcPr>
                            <w:tcW w:w="2835" w:type="dxa"/>
                            <w:vAlign w:val="center"/>
                          </w:tcPr>
                          <w:p w14:paraId="2EDB89D4" w14:textId="77777777" w:rsidR="00286070" w:rsidRPr="001E66ED" w:rsidRDefault="00286070" w:rsidP="00415264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</w:rPr>
                              <w:t>OUI</w:t>
                            </w:r>
                          </w:p>
                        </w:tc>
                      </w:tr>
                      <w:tr w:rsidR="00286070" w:rsidRPr="001E66ED" w14:paraId="4052AFF0" w14:textId="77777777" w:rsidTr="00C922B6">
                        <w:trPr>
                          <w:trHeight w:val="340"/>
                        </w:trPr>
                        <w:tc>
                          <w:tcPr>
                            <w:tcW w:w="5245" w:type="dxa"/>
                            <w:vAlign w:val="center"/>
                          </w:tcPr>
                          <w:p w14:paraId="2DD0CBF3" w14:textId="4FA9EF8B" w:rsidR="00286070" w:rsidRPr="001E66ED" w:rsidRDefault="00286070" w:rsidP="00415264">
                            <w:pPr>
                              <w:pStyle w:val="En-tte"/>
                              <w:ind w:left="180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Une photo d’identité</w:t>
                            </w:r>
                            <w:r w:rsidR="000A5A6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 xml:space="preserve"> récente</w:t>
                            </w:r>
                          </w:p>
                        </w:tc>
                        <w:tc>
                          <w:tcPr>
                            <w:tcW w:w="1418" w:type="dxa"/>
                            <w:vAlign w:val="center"/>
                          </w:tcPr>
                          <w:p w14:paraId="3E2CF7CD" w14:textId="77777777" w:rsidR="00286070" w:rsidRPr="001E66ED" w:rsidRDefault="00286070" w:rsidP="00415264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OUI</w:t>
                            </w:r>
                          </w:p>
                        </w:tc>
                        <w:tc>
                          <w:tcPr>
                            <w:tcW w:w="2835" w:type="dxa"/>
                            <w:vAlign w:val="center"/>
                          </w:tcPr>
                          <w:p w14:paraId="5E2B5B19" w14:textId="77777777" w:rsidR="00286070" w:rsidRPr="001E66ED" w:rsidRDefault="00286070" w:rsidP="00415264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</w:rPr>
                              <w:t>OUI</w:t>
                            </w:r>
                          </w:p>
                        </w:tc>
                      </w:tr>
                      <w:tr w:rsidR="001A053E" w:rsidRPr="001E66ED" w14:paraId="0B36D22D" w14:textId="77777777" w:rsidTr="00C922B6">
                        <w:trPr>
                          <w:trHeight w:val="340"/>
                        </w:trPr>
                        <w:tc>
                          <w:tcPr>
                            <w:tcW w:w="5245" w:type="dxa"/>
                            <w:vAlign w:val="center"/>
                          </w:tcPr>
                          <w:p w14:paraId="3E658EEE" w14:textId="38311896" w:rsidR="001A053E" w:rsidRPr="001E66ED" w:rsidRDefault="001A053E" w:rsidP="00415264">
                            <w:pPr>
                              <w:pStyle w:val="En-tte"/>
                              <w:ind w:left="180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 xml:space="preserve">Un RIB pour les élèves </w:t>
                            </w:r>
                            <w:r w:rsidRPr="000A5A6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  <w:u w:val="single"/>
                              </w:rPr>
                              <w:t>boursiers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 xml:space="preserve"> de collège et de lycée</w:t>
                            </w:r>
                          </w:p>
                        </w:tc>
                        <w:tc>
                          <w:tcPr>
                            <w:tcW w:w="1418" w:type="dxa"/>
                            <w:vAlign w:val="center"/>
                          </w:tcPr>
                          <w:p w14:paraId="5929138E" w14:textId="30E83CE7" w:rsidR="001A053E" w:rsidRPr="001E66ED" w:rsidRDefault="001A053E" w:rsidP="00415264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OUI</w:t>
                            </w:r>
                          </w:p>
                        </w:tc>
                        <w:tc>
                          <w:tcPr>
                            <w:tcW w:w="2835" w:type="dxa"/>
                            <w:vAlign w:val="center"/>
                          </w:tcPr>
                          <w:p w14:paraId="17E01949" w14:textId="7BCF8CD8" w:rsidR="001A053E" w:rsidRPr="001E66ED" w:rsidRDefault="001A053E" w:rsidP="00415264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</w:rPr>
                              <w:t>OUI</w:t>
                            </w:r>
                          </w:p>
                        </w:tc>
                      </w:tr>
                      <w:tr w:rsidR="00286070" w:rsidRPr="001E66ED" w14:paraId="3E195EDA" w14:textId="77777777" w:rsidTr="00C922B6">
                        <w:trPr>
                          <w:trHeight w:val="340"/>
                        </w:trPr>
                        <w:tc>
                          <w:tcPr>
                            <w:tcW w:w="5245" w:type="dxa"/>
                            <w:vAlign w:val="center"/>
                          </w:tcPr>
                          <w:p w14:paraId="3F346C92" w14:textId="08B8E71B" w:rsidR="00286070" w:rsidRPr="001E66ED" w:rsidRDefault="00286070" w:rsidP="00415264">
                            <w:pPr>
                              <w:pStyle w:val="En-tte"/>
                              <w:ind w:left="180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 xml:space="preserve">Le bulletin scolaire du 3 </w:t>
                            </w:r>
                            <w:proofErr w:type="spellStart"/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ème</w:t>
                            </w:r>
                            <w:proofErr w:type="spellEnd"/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 xml:space="preserve"> trimestre 202</w:t>
                            </w:r>
                            <w:r w:rsidR="00415264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418" w:type="dxa"/>
                            <w:vAlign w:val="center"/>
                          </w:tcPr>
                          <w:p w14:paraId="5935E378" w14:textId="77777777" w:rsidR="00286070" w:rsidRPr="001E66ED" w:rsidRDefault="00286070" w:rsidP="00415264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OUI</w:t>
                            </w:r>
                          </w:p>
                        </w:tc>
                        <w:tc>
                          <w:tcPr>
                            <w:tcW w:w="2835" w:type="dxa"/>
                            <w:vAlign w:val="center"/>
                          </w:tcPr>
                          <w:p w14:paraId="036468E9" w14:textId="77777777" w:rsidR="00286070" w:rsidRPr="001E66ED" w:rsidRDefault="00286070" w:rsidP="00415264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</w:rPr>
                            </w:pPr>
                            <w:r w:rsidRPr="001E66ED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</w:rPr>
                              <w:t>NON</w:t>
                            </w:r>
                          </w:p>
                        </w:tc>
                      </w:tr>
                      <w:tr w:rsidR="00C04CA3" w:rsidRPr="001E66ED" w14:paraId="43958C37" w14:textId="77777777" w:rsidTr="00C922B6">
                        <w:trPr>
                          <w:trHeight w:val="340"/>
                        </w:trPr>
                        <w:tc>
                          <w:tcPr>
                            <w:tcW w:w="5245" w:type="dxa"/>
                            <w:vAlign w:val="center"/>
                          </w:tcPr>
                          <w:p w14:paraId="6E58B17A" w14:textId="77777777" w:rsidR="00C04CA3" w:rsidRPr="001E66ED" w:rsidRDefault="00C04CA3" w:rsidP="00415264">
                            <w:pPr>
                              <w:pStyle w:val="En-tte"/>
                              <w:ind w:left="180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Copie de la pièce d’identité : Pour les classes d’examen uniquement (3</w:t>
                            </w:r>
                            <w:r w:rsidRPr="00C04CA3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, 1</w:t>
                            </w:r>
                            <w:r w:rsidRPr="00C04CA3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  <w:vertAlign w:val="superscript"/>
                              </w:rPr>
                              <w:t>ère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 xml:space="preserve"> et terminale)</w:t>
                            </w:r>
                          </w:p>
                        </w:tc>
                        <w:tc>
                          <w:tcPr>
                            <w:tcW w:w="1418" w:type="dxa"/>
                            <w:vAlign w:val="center"/>
                          </w:tcPr>
                          <w:p w14:paraId="5B9D7ED1" w14:textId="77777777" w:rsidR="00C04CA3" w:rsidRPr="001E66ED" w:rsidRDefault="00C04CA3" w:rsidP="00415264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OUI</w:t>
                            </w:r>
                          </w:p>
                        </w:tc>
                        <w:tc>
                          <w:tcPr>
                            <w:tcW w:w="2835" w:type="dxa"/>
                            <w:vAlign w:val="center"/>
                          </w:tcPr>
                          <w:p w14:paraId="44170E8A" w14:textId="77777777" w:rsidR="00C04CA3" w:rsidRPr="001E66ED" w:rsidRDefault="00C04CA3" w:rsidP="00415264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</w:rPr>
                              <w:t>OUI</w:t>
                            </w:r>
                          </w:p>
                        </w:tc>
                      </w:tr>
                      <w:tr w:rsidR="00C04CA3" w:rsidRPr="001E66ED" w14:paraId="70C2139A" w14:textId="77777777" w:rsidTr="00C922B6">
                        <w:trPr>
                          <w:trHeight w:val="340"/>
                        </w:trPr>
                        <w:tc>
                          <w:tcPr>
                            <w:tcW w:w="5245" w:type="dxa"/>
                            <w:vAlign w:val="center"/>
                          </w:tcPr>
                          <w:p w14:paraId="5B30E9C7" w14:textId="77777777" w:rsidR="00C04CA3" w:rsidRPr="001E66ED" w:rsidRDefault="00C04CA3" w:rsidP="00415264">
                            <w:pPr>
                              <w:pStyle w:val="En-tte"/>
                              <w:ind w:left="180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Copie Attestation de recensement (pour les classes de 1</w:t>
                            </w:r>
                            <w:r w:rsidRPr="00C04CA3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  <w:vertAlign w:val="superscript"/>
                              </w:rPr>
                              <w:t>ère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 xml:space="preserve"> et de terminale)</w:t>
                            </w:r>
                          </w:p>
                        </w:tc>
                        <w:tc>
                          <w:tcPr>
                            <w:tcW w:w="1418" w:type="dxa"/>
                            <w:vAlign w:val="center"/>
                          </w:tcPr>
                          <w:p w14:paraId="7E856249" w14:textId="77777777" w:rsidR="00C04CA3" w:rsidRPr="001E66ED" w:rsidRDefault="00C04CA3" w:rsidP="00415264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OUI</w:t>
                            </w:r>
                          </w:p>
                        </w:tc>
                        <w:tc>
                          <w:tcPr>
                            <w:tcW w:w="2835" w:type="dxa"/>
                            <w:vAlign w:val="center"/>
                          </w:tcPr>
                          <w:p w14:paraId="5E189968" w14:textId="77777777" w:rsidR="00C04CA3" w:rsidRPr="001E66ED" w:rsidRDefault="00C04CA3" w:rsidP="00415264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</w:rPr>
                              <w:t>OUI</w:t>
                            </w:r>
                          </w:p>
                        </w:tc>
                      </w:tr>
                      <w:tr w:rsidR="00C04CA3" w:rsidRPr="001E66ED" w14:paraId="142B2317" w14:textId="77777777" w:rsidTr="00C922B6">
                        <w:trPr>
                          <w:trHeight w:val="340"/>
                        </w:trPr>
                        <w:tc>
                          <w:tcPr>
                            <w:tcW w:w="5245" w:type="dxa"/>
                            <w:vAlign w:val="center"/>
                          </w:tcPr>
                          <w:p w14:paraId="6076FF91" w14:textId="2FD898B9" w:rsidR="00C04CA3" w:rsidRPr="001E66ED" w:rsidRDefault="00C04CA3" w:rsidP="00415264">
                            <w:pPr>
                              <w:pStyle w:val="En-tte"/>
                              <w:ind w:left="180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 xml:space="preserve">Cotisation UNSS (obligatoire) : 12 € (chèque uniquement) à remettre sur place la CSE2 </w:t>
                            </w:r>
                            <w:r w:rsidRPr="000A5A65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6"/>
                                <w:szCs w:val="20"/>
                              </w:rPr>
                              <w:t xml:space="preserve">les </w:t>
                            </w:r>
                            <w:r w:rsidR="00415264" w:rsidRPr="000A5A65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6"/>
                                <w:szCs w:val="20"/>
                              </w:rPr>
                              <w:t>4 et 7 juillet 2022</w:t>
                            </w:r>
                          </w:p>
                        </w:tc>
                        <w:tc>
                          <w:tcPr>
                            <w:tcW w:w="1418" w:type="dxa"/>
                            <w:vAlign w:val="center"/>
                          </w:tcPr>
                          <w:p w14:paraId="50374AFF" w14:textId="77777777" w:rsidR="00C04CA3" w:rsidRPr="001E66ED" w:rsidRDefault="00C04CA3" w:rsidP="00415264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20"/>
                              </w:rPr>
                              <w:t>OUI</w:t>
                            </w:r>
                          </w:p>
                        </w:tc>
                        <w:tc>
                          <w:tcPr>
                            <w:tcW w:w="2835" w:type="dxa"/>
                            <w:vAlign w:val="center"/>
                          </w:tcPr>
                          <w:p w14:paraId="7444F2FF" w14:textId="77777777" w:rsidR="00C04CA3" w:rsidRPr="001E66ED" w:rsidRDefault="00C04CA3" w:rsidP="00415264">
                            <w:pPr>
                              <w:pStyle w:val="En-tte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8"/>
                              </w:rPr>
                              <w:t>OUI</w:t>
                            </w:r>
                          </w:p>
                        </w:tc>
                      </w:tr>
                    </w:tbl>
                    <w:p w14:paraId="521C163E" w14:textId="0561A6E3" w:rsidR="0048397E" w:rsidRPr="0048397E" w:rsidRDefault="0048397E" w:rsidP="0048397E">
                      <w:pPr>
                        <w:pStyle w:val="Pieddepage"/>
                        <w:rPr>
                          <w:rFonts w:ascii="Garamond" w:hAnsi="Garamond"/>
                          <w:b/>
                          <w:bCs/>
                          <w:color w:val="0000FF"/>
                          <w:sz w:val="20"/>
                          <w:szCs w:val="20"/>
                        </w:rPr>
                      </w:pPr>
                      <w:r w:rsidRPr="0048397E">
                        <w:rPr>
                          <w:rFonts w:ascii="Arial" w:hAnsi="Arial" w:cs="Arial"/>
                          <w:b/>
                          <w:bCs/>
                          <w:color w:val="0000FF"/>
                          <w:szCs w:val="20"/>
                        </w:rPr>
                        <w:t>*</w:t>
                      </w:r>
                      <w:r w:rsidRPr="0048397E">
                        <w:rPr>
                          <w:rFonts w:ascii="Garamond" w:hAnsi="Garamond"/>
                          <w:b/>
                          <w:bCs/>
                          <w:i/>
                          <w:iCs/>
                          <w:color w:val="0000FF"/>
                          <w:sz w:val="20"/>
                          <w:szCs w:val="20"/>
                        </w:rPr>
                        <w:t xml:space="preserve"> SITE : </w:t>
                      </w:r>
                      <w:r w:rsidRPr="0048397E">
                        <w:rPr>
                          <w:rFonts w:ascii="Garamond" w:hAnsi="Garamond"/>
                          <w:b/>
                          <w:bCs/>
                          <w:color w:val="0000FF"/>
                          <w:sz w:val="20"/>
                          <w:szCs w:val="20"/>
                        </w:rPr>
                        <w:t>excellencesportive.clg.ac-guadeloupe.fr</w:t>
                      </w:r>
                    </w:p>
                    <w:p w14:paraId="59C7701E" w14:textId="77777777" w:rsidR="002409BE" w:rsidRPr="0048397E" w:rsidRDefault="002409BE" w:rsidP="0048397E">
                      <w:pPr>
                        <w:pStyle w:val="En-tte"/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0000FF"/>
                          <w:sz w:val="22"/>
                          <w:szCs w:val="20"/>
                          <w:u w:val="single"/>
                        </w:rPr>
                      </w:pPr>
                    </w:p>
                    <w:p w14:paraId="27BB6FBC" w14:textId="77777777" w:rsidR="00C922B6" w:rsidRDefault="00C922B6" w:rsidP="00613643">
                      <w:pPr>
                        <w:pStyle w:val="En-tte"/>
                        <w:spacing w:line="276" w:lineRule="auto"/>
                        <w:ind w:left="1843" w:hanging="1843"/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0"/>
                          <w:u w:val="single"/>
                        </w:rPr>
                      </w:pPr>
                    </w:p>
                    <w:p w14:paraId="229C5946" w14:textId="5F2BA08F" w:rsidR="001E66ED" w:rsidRDefault="006C7521" w:rsidP="00613643">
                      <w:pPr>
                        <w:pStyle w:val="En-tte"/>
                        <w:spacing w:line="276" w:lineRule="auto"/>
                        <w:ind w:left="1843" w:hanging="1843"/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0"/>
                        </w:rPr>
                      </w:pPr>
                      <w:r w:rsidRPr="0053267F"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0"/>
                          <w:u w:val="single"/>
                        </w:rPr>
                        <w:t>2/ PROCEDURE </w:t>
                      </w:r>
                      <w:r w:rsidRPr="00AD5D0C"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0"/>
                        </w:rPr>
                        <w:t xml:space="preserve">: </w:t>
                      </w:r>
                    </w:p>
                    <w:p w14:paraId="6319A7C5" w14:textId="77777777" w:rsidR="001E66ED" w:rsidRDefault="001E66ED" w:rsidP="00613643">
                      <w:pPr>
                        <w:pStyle w:val="En-tte"/>
                        <w:spacing w:line="276" w:lineRule="auto"/>
                        <w:ind w:left="1843" w:hanging="1843"/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0"/>
                        </w:rPr>
                      </w:pPr>
                    </w:p>
                    <w:p w14:paraId="1F6A9350" w14:textId="77777777" w:rsidR="0048397E" w:rsidRDefault="001E66ED" w:rsidP="0048397E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</w:rPr>
                      </w:pPr>
                      <w:r w:rsidRPr="0048397E">
                        <w:rPr>
                          <w:rFonts w:ascii="Arial" w:hAnsi="Arial" w:cs="Arial"/>
                          <w:b/>
                          <w:bCs/>
                          <w:color w:val="auto"/>
                          <w:sz w:val="24"/>
                          <w:u w:val="single"/>
                        </w:rPr>
                        <w:t>1</w:t>
                      </w:r>
                      <w:r w:rsidRPr="0048397E">
                        <w:rPr>
                          <w:rFonts w:ascii="Arial" w:hAnsi="Arial" w:cs="Arial"/>
                          <w:b/>
                          <w:bCs/>
                          <w:color w:val="auto"/>
                          <w:sz w:val="24"/>
                          <w:u w:val="single"/>
                          <w:vertAlign w:val="superscript"/>
                        </w:rPr>
                        <w:t>ère</w:t>
                      </w:r>
                      <w:r w:rsidRPr="0048397E">
                        <w:rPr>
                          <w:rFonts w:ascii="Arial" w:hAnsi="Arial" w:cs="Arial"/>
                          <w:b/>
                          <w:bCs/>
                          <w:color w:val="auto"/>
                          <w:sz w:val="24"/>
                          <w:u w:val="single"/>
                        </w:rPr>
                        <w:t xml:space="preserve"> étape : </w:t>
                      </w:r>
                      <w:r w:rsidR="00AD5D0C" w:rsidRPr="0048397E">
                        <w:rPr>
                          <w:rFonts w:ascii="Arial" w:hAnsi="Arial" w:cs="Arial"/>
                          <w:b/>
                          <w:bCs/>
                          <w:color w:val="auto"/>
                          <w:sz w:val="24"/>
                          <w:u w:val="single"/>
                        </w:rPr>
                        <w:t xml:space="preserve"> </w:t>
                      </w:r>
                      <w:r w:rsidR="00EC684F" w:rsidRPr="0048397E">
                        <w:rPr>
                          <w:rFonts w:ascii="Arial" w:hAnsi="Arial" w:cs="Arial"/>
                          <w:b/>
                          <w:bCs/>
                          <w:color w:val="auto"/>
                          <w:sz w:val="24"/>
                          <w:u w:val="single"/>
                        </w:rPr>
                        <w:t xml:space="preserve">PAR </w:t>
                      </w:r>
                      <w:r w:rsidR="00F13C3B" w:rsidRPr="0048397E">
                        <w:rPr>
                          <w:rFonts w:ascii="Arial" w:hAnsi="Arial" w:cs="Arial"/>
                          <w:b/>
                          <w:bCs/>
                          <w:color w:val="auto"/>
                          <w:sz w:val="24"/>
                          <w:u w:val="single"/>
                        </w:rPr>
                        <w:t>MAIL</w:t>
                      </w:r>
                      <w:r w:rsidR="0048397E" w:rsidRPr="0048397E">
                        <w:rPr>
                          <w:rFonts w:ascii="Arial" w:hAnsi="Arial" w:cs="Arial"/>
                          <w:b/>
                          <w:bCs/>
                          <w:sz w:val="24"/>
                        </w:rPr>
                        <w:t xml:space="preserve">, </w:t>
                      </w:r>
                    </w:p>
                    <w:p w14:paraId="25455119" w14:textId="77777777" w:rsidR="0048397E" w:rsidRDefault="0048397E" w:rsidP="0048397E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</w:rPr>
                      </w:pPr>
                    </w:p>
                    <w:p w14:paraId="6A462C7F" w14:textId="2A4DD236" w:rsidR="001E66ED" w:rsidRPr="0048397E" w:rsidRDefault="00F13C3B" w:rsidP="0048397E">
                      <w:pPr>
                        <w:rPr>
                          <w:rFonts w:ascii="Arial" w:hAnsi="Arial" w:cs="Arial"/>
                          <w:b/>
                          <w:bCs/>
                          <w:color w:val="auto"/>
                          <w:sz w:val="24"/>
                        </w:rPr>
                      </w:pPr>
                      <w:r w:rsidRPr="0048397E">
                        <w:rPr>
                          <w:rFonts w:ascii="Arial" w:hAnsi="Arial" w:cs="Arial"/>
                          <w:b/>
                          <w:bCs/>
                        </w:rPr>
                        <w:t xml:space="preserve">ADRESSEZ </w:t>
                      </w:r>
                      <w:r w:rsidR="001E66ED" w:rsidRPr="0048397E">
                        <w:rPr>
                          <w:rFonts w:ascii="Arial" w:hAnsi="Arial" w:cs="Arial"/>
                          <w:b/>
                          <w:bCs/>
                        </w:rPr>
                        <w:t>les pièces demandées à l’adresse ci-dessous</w:t>
                      </w:r>
                      <w:r w:rsidR="00C04CA3" w:rsidRPr="0048397E">
                        <w:rPr>
                          <w:rFonts w:ascii="Arial" w:hAnsi="Arial" w:cs="Arial"/>
                          <w:b/>
                          <w:bCs/>
                        </w:rPr>
                        <w:t> </w:t>
                      </w:r>
                      <w:r w:rsidR="00A22B78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du 24 au 28 juin inclus</w:t>
                      </w:r>
                      <w:r w:rsidR="00C922B6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.</w:t>
                      </w:r>
                      <w:r w:rsidR="0048397E" w:rsidRPr="00C922B6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2125EE9D" w14:textId="77777777" w:rsidR="001E66ED" w:rsidRDefault="001E66ED" w:rsidP="0048397E">
                      <w:pPr>
                        <w:pStyle w:val="Paragraphedeliste"/>
                        <w:spacing w:line="240" w:lineRule="auto"/>
                        <w:ind w:left="0"/>
                        <w:rPr>
                          <w:rFonts w:ascii="Arial" w:hAnsi="Arial" w:cs="Arial"/>
                          <w:b/>
                          <w:bCs/>
                          <w:sz w:val="18"/>
                          <w:szCs w:val="20"/>
                        </w:rPr>
                      </w:pPr>
                    </w:p>
                    <w:p w14:paraId="473FB4C8" w14:textId="77777777" w:rsidR="001E66ED" w:rsidRDefault="00E24F71" w:rsidP="002409BE">
                      <w:pPr>
                        <w:pStyle w:val="Paragraphedeliste"/>
                        <w:spacing w:line="240" w:lineRule="auto"/>
                        <w:jc w:val="center"/>
                        <w:rPr>
                          <w:b/>
                          <w:sz w:val="32"/>
                        </w:rPr>
                      </w:pPr>
                      <w:hyperlink r:id="rId8" w:history="1">
                        <w:r w:rsidR="001E66ED" w:rsidRPr="00E3266E">
                          <w:rPr>
                            <w:rStyle w:val="Lienhypertexte"/>
                            <w:b/>
                            <w:sz w:val="32"/>
                          </w:rPr>
                          <w:t>inscription.cses@ac-guadeloupe.fr</w:t>
                        </w:r>
                      </w:hyperlink>
                    </w:p>
                    <w:p w14:paraId="72073BE3" w14:textId="77777777" w:rsidR="001E66ED" w:rsidRPr="00C922B6" w:rsidRDefault="001E66ED" w:rsidP="002409BE">
                      <w:pPr>
                        <w:pStyle w:val="En-tte"/>
                        <w:rPr>
                          <w:rFonts w:ascii="Arial" w:hAnsi="Arial" w:cs="Arial"/>
                          <w:color w:val="auto"/>
                          <w:sz w:val="22"/>
                          <w:szCs w:val="20"/>
                        </w:rPr>
                      </w:pPr>
                      <w:r w:rsidRPr="00C922B6">
                        <w:rPr>
                          <w:rFonts w:ascii="Arial" w:hAnsi="Arial" w:cs="Arial"/>
                          <w:color w:val="auto"/>
                          <w:sz w:val="22"/>
                          <w:szCs w:val="20"/>
                        </w:rPr>
                        <w:t>Cette adresse est réservée exclusivement aux inscriptions et réinscriptions.</w:t>
                      </w:r>
                    </w:p>
                    <w:p w14:paraId="66BC1E52" w14:textId="338F9BD0" w:rsidR="00286070" w:rsidRPr="00C922B6" w:rsidRDefault="00286070" w:rsidP="00286070">
                      <w:pPr>
                        <w:pStyle w:val="En-tte"/>
                        <w:jc w:val="both"/>
                        <w:rPr>
                          <w:rFonts w:ascii="Arial" w:hAnsi="Arial" w:cs="Arial"/>
                          <w:b/>
                          <w:bCs/>
                          <w:color w:val="auto"/>
                          <w:sz w:val="20"/>
                          <w:szCs w:val="20"/>
                        </w:rPr>
                      </w:pPr>
                      <w:r w:rsidRPr="00C922B6">
                        <w:rPr>
                          <w:rFonts w:ascii="Arial" w:hAnsi="Arial" w:cs="Arial"/>
                          <w:b/>
                          <w:bCs/>
                          <w:color w:val="auto"/>
                          <w:sz w:val="20"/>
                          <w:szCs w:val="20"/>
                        </w:rPr>
                        <w:t>Les parents veilleront à ce que les pièces numérisées soient LISIBLES et qu’elles soient correctement orientées.</w:t>
                      </w:r>
                    </w:p>
                    <w:p w14:paraId="6E7704E2" w14:textId="77777777" w:rsidR="00C922B6" w:rsidRDefault="00C922B6" w:rsidP="00C922B6">
                      <w:pPr>
                        <w:pStyle w:val="En-tte"/>
                        <w:jc w:val="both"/>
                        <w:rPr>
                          <w:rFonts w:ascii="Arial" w:hAnsi="Arial" w:cs="Arial"/>
                          <w:b/>
                          <w:bCs/>
                          <w:color w:val="auto"/>
                          <w:sz w:val="22"/>
                          <w:szCs w:val="22"/>
                        </w:rPr>
                      </w:pPr>
                    </w:p>
                    <w:p w14:paraId="205468FE" w14:textId="5D35F7D5" w:rsidR="001E66ED" w:rsidRPr="00F13C3B" w:rsidRDefault="001E66ED" w:rsidP="00C922B6">
                      <w:pPr>
                        <w:pStyle w:val="En-tte"/>
                        <w:jc w:val="both"/>
                        <w:rPr>
                          <w:rFonts w:ascii="Arial" w:hAnsi="Arial" w:cs="Arial"/>
                          <w:b/>
                          <w:bCs/>
                          <w:color w:val="00CC99"/>
                          <w:szCs w:val="20"/>
                          <w:u w:val="single"/>
                        </w:rPr>
                      </w:pPr>
                      <w:r w:rsidRPr="00EE5C71">
                        <w:rPr>
                          <w:rFonts w:ascii="Arial" w:hAnsi="Arial" w:cs="Arial"/>
                          <w:b/>
                          <w:bCs/>
                          <w:color w:val="auto"/>
                          <w:szCs w:val="20"/>
                          <w:u w:val="single"/>
                        </w:rPr>
                        <w:t>2</w:t>
                      </w:r>
                      <w:r w:rsidRPr="00EE5C71">
                        <w:rPr>
                          <w:rFonts w:ascii="Arial" w:hAnsi="Arial" w:cs="Arial"/>
                          <w:b/>
                          <w:bCs/>
                          <w:color w:val="auto"/>
                          <w:szCs w:val="20"/>
                          <w:u w:val="single"/>
                          <w:vertAlign w:val="superscript"/>
                        </w:rPr>
                        <w:t>ème</w:t>
                      </w:r>
                      <w:r w:rsidRPr="00EE5C71">
                        <w:rPr>
                          <w:rFonts w:ascii="Arial" w:hAnsi="Arial" w:cs="Arial"/>
                          <w:b/>
                          <w:bCs/>
                          <w:color w:val="auto"/>
                          <w:szCs w:val="20"/>
                          <w:u w:val="single"/>
                        </w:rPr>
                        <w:t xml:space="preserve"> étape : </w:t>
                      </w:r>
                      <w:r w:rsidR="00EC684F" w:rsidRPr="00EE5C71">
                        <w:rPr>
                          <w:rFonts w:ascii="Arial" w:hAnsi="Arial" w:cs="Arial"/>
                          <w:b/>
                          <w:bCs/>
                          <w:color w:val="auto"/>
                          <w:szCs w:val="20"/>
                          <w:u w:val="single"/>
                        </w:rPr>
                        <w:t>A LA CSES</w:t>
                      </w:r>
                    </w:p>
                    <w:p w14:paraId="614CA440" w14:textId="77777777" w:rsidR="00073298" w:rsidRDefault="00073298" w:rsidP="00613643">
                      <w:pPr>
                        <w:pStyle w:val="En-tte"/>
                        <w:jc w:val="both"/>
                        <w:rPr>
                          <w:rFonts w:ascii="Arial" w:hAnsi="Arial" w:cs="Arial"/>
                          <w:b/>
                          <w:bCs/>
                          <w:color w:val="0000FF"/>
                          <w:sz w:val="22"/>
                          <w:szCs w:val="20"/>
                          <w:u w:val="single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FF"/>
                          <w:sz w:val="22"/>
                          <w:szCs w:val="20"/>
                          <w:u w:val="single"/>
                        </w:rPr>
                        <w:t xml:space="preserve">                   </w:t>
                      </w:r>
                    </w:p>
                    <w:p w14:paraId="54460C22" w14:textId="1F7E3781" w:rsidR="00073298" w:rsidRDefault="00EE5C71" w:rsidP="00EE5C71">
                      <w:pPr>
                        <w:pStyle w:val="En-tte"/>
                        <w:rPr>
                          <w:rFonts w:ascii="Arial" w:hAnsi="Arial" w:cs="Arial"/>
                          <w:b/>
                          <w:bCs/>
                          <w:color w:val="auto"/>
                          <w:sz w:val="20"/>
                          <w:szCs w:val="20"/>
                        </w:rPr>
                      </w:pPr>
                      <w:r w:rsidRPr="00EE5C71">
                        <w:rPr>
                          <w:rFonts w:ascii="Arial" w:hAnsi="Arial" w:cs="Arial"/>
                          <w:b/>
                          <w:bCs/>
                          <w:color w:val="auto"/>
                          <w:sz w:val="20"/>
                          <w:szCs w:val="20"/>
                        </w:rPr>
                        <w:t xml:space="preserve">Une fois les pièces envoyées par mail, venir à la CSES entre </w:t>
                      </w:r>
                      <w:r w:rsidR="00A22B78">
                        <w:rPr>
                          <w:rFonts w:ascii="Arial" w:hAnsi="Arial" w:cs="Arial"/>
                          <w:b/>
                          <w:bCs/>
                          <w:color w:val="FF0000"/>
                          <w:sz w:val="20"/>
                          <w:szCs w:val="20"/>
                        </w:rPr>
                        <w:t>le 29 juin et/ou entre le 4 et le 6 juillet inclus</w:t>
                      </w:r>
                      <w:r w:rsidRPr="00F660E3">
                        <w:rPr>
                          <w:rFonts w:ascii="Arial" w:hAnsi="Arial" w:cs="Arial"/>
                          <w:b/>
                          <w:bCs/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  <w:r w:rsidR="00A22B78">
                        <w:rPr>
                          <w:rFonts w:ascii="Arial" w:hAnsi="Arial" w:cs="Arial"/>
                          <w:b/>
                          <w:bCs/>
                          <w:color w:val="FF0000"/>
                          <w:sz w:val="20"/>
                          <w:szCs w:val="20"/>
                        </w:rPr>
                        <w:t xml:space="preserve">(entre 8h et 13h) </w:t>
                      </w:r>
                      <w:r w:rsidRPr="00EE5C71">
                        <w:rPr>
                          <w:rFonts w:ascii="Arial" w:hAnsi="Arial" w:cs="Arial"/>
                          <w:b/>
                          <w:bCs/>
                          <w:color w:val="auto"/>
                          <w:sz w:val="20"/>
                          <w:szCs w:val="20"/>
                        </w:rPr>
                        <w:t>pour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auto"/>
                          <w:sz w:val="20"/>
                          <w:szCs w:val="20"/>
                        </w:rPr>
                        <w:t xml:space="preserve"> </w:t>
                      </w:r>
                      <w:r w:rsidR="00073298" w:rsidRPr="00EE5C71">
                        <w:rPr>
                          <w:rFonts w:ascii="Arial" w:hAnsi="Arial" w:cs="Arial"/>
                          <w:b/>
                          <w:bCs/>
                          <w:color w:val="auto"/>
                          <w:sz w:val="20"/>
                          <w:szCs w:val="20"/>
                        </w:rPr>
                        <w:t>récupérer les livres 202</w:t>
                      </w:r>
                      <w:r w:rsidR="00415264">
                        <w:rPr>
                          <w:rFonts w:ascii="Arial" w:hAnsi="Arial" w:cs="Arial"/>
                          <w:b/>
                          <w:bCs/>
                          <w:color w:val="auto"/>
                          <w:sz w:val="20"/>
                          <w:szCs w:val="20"/>
                        </w:rPr>
                        <w:t>2</w:t>
                      </w:r>
                      <w:r w:rsidR="00073298" w:rsidRPr="00EE5C71">
                        <w:rPr>
                          <w:rFonts w:ascii="Arial" w:hAnsi="Arial" w:cs="Arial"/>
                          <w:b/>
                          <w:bCs/>
                          <w:color w:val="auto"/>
                          <w:sz w:val="20"/>
                          <w:szCs w:val="20"/>
                        </w:rPr>
                        <w:t>/202</w:t>
                      </w:r>
                      <w:r w:rsidR="00415264">
                        <w:rPr>
                          <w:rFonts w:ascii="Arial" w:hAnsi="Arial" w:cs="Arial"/>
                          <w:b/>
                          <w:bCs/>
                          <w:color w:val="auto"/>
                          <w:sz w:val="20"/>
                          <w:szCs w:val="20"/>
                        </w:rPr>
                        <w:t>3</w:t>
                      </w:r>
                      <w:r w:rsidR="00073298" w:rsidRPr="00EE5C71">
                        <w:rPr>
                          <w:rFonts w:ascii="Arial" w:hAnsi="Arial" w:cs="Arial"/>
                          <w:b/>
                          <w:bCs/>
                          <w:color w:val="auto"/>
                          <w:sz w:val="20"/>
                          <w:szCs w:val="20"/>
                        </w:rPr>
                        <w:t xml:space="preserve">, </w:t>
                      </w:r>
                      <w:r w:rsidR="00901ADF" w:rsidRPr="00EE5C71">
                        <w:rPr>
                          <w:rFonts w:ascii="Arial" w:hAnsi="Arial" w:cs="Arial"/>
                          <w:b/>
                          <w:bCs/>
                          <w:color w:val="auto"/>
                          <w:sz w:val="20"/>
                          <w:szCs w:val="20"/>
                        </w:rPr>
                        <w:t xml:space="preserve">la liste du matériel, </w:t>
                      </w:r>
                      <w:bookmarkStart w:id="1" w:name="_Hlk71279763"/>
                      <w:r w:rsidR="00073298" w:rsidRPr="00EE5C71">
                        <w:rPr>
                          <w:rFonts w:ascii="Arial" w:hAnsi="Arial" w:cs="Arial"/>
                          <w:b/>
                          <w:bCs/>
                          <w:color w:val="auto"/>
                          <w:sz w:val="20"/>
                          <w:szCs w:val="20"/>
                        </w:rPr>
                        <w:t>et régler la cotisations UNSS (12€</w:t>
                      </w:r>
                      <w:r w:rsidR="00901ADF" w:rsidRPr="00EE5C71">
                        <w:rPr>
                          <w:rFonts w:ascii="Arial" w:hAnsi="Arial" w:cs="Arial"/>
                          <w:b/>
                          <w:bCs/>
                          <w:color w:val="auto"/>
                          <w:sz w:val="20"/>
                          <w:szCs w:val="20"/>
                        </w:rPr>
                        <w:t xml:space="preserve"> en chèque</w:t>
                      </w:r>
                      <w:r w:rsidR="00073298" w:rsidRPr="00EE5C71">
                        <w:rPr>
                          <w:rFonts w:ascii="Arial" w:hAnsi="Arial" w:cs="Arial"/>
                          <w:b/>
                          <w:bCs/>
                          <w:color w:val="auto"/>
                          <w:sz w:val="20"/>
                          <w:szCs w:val="20"/>
                        </w:rPr>
                        <w:t xml:space="preserve">). </w:t>
                      </w:r>
                    </w:p>
                    <w:p w14:paraId="482400A4" w14:textId="7A42175A" w:rsidR="00A22B78" w:rsidRPr="00EE5C71" w:rsidRDefault="00A22B78" w:rsidP="00EE5C71">
                      <w:pPr>
                        <w:pStyle w:val="En-tte"/>
                        <w:rPr>
                          <w:rFonts w:ascii="Arial" w:hAnsi="Arial" w:cs="Arial"/>
                          <w:b/>
                          <w:bCs/>
                          <w:color w:val="auto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auto"/>
                          <w:sz w:val="20"/>
                          <w:szCs w:val="20"/>
                        </w:rPr>
                        <w:t>Aucun parent ne sera accueilli dans l’établissement le 30 juin et le 1</w:t>
                      </w:r>
                      <w:r w:rsidRPr="00A22B78">
                        <w:rPr>
                          <w:rFonts w:ascii="Arial" w:hAnsi="Arial" w:cs="Arial"/>
                          <w:b/>
                          <w:bCs/>
                          <w:color w:val="auto"/>
                          <w:sz w:val="20"/>
                          <w:szCs w:val="20"/>
                          <w:vertAlign w:val="superscript"/>
                        </w:rPr>
                        <w:t>er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auto"/>
                          <w:sz w:val="20"/>
                          <w:szCs w:val="20"/>
                        </w:rPr>
                        <w:t xml:space="preserve"> juillet en raison des épreuves du brevet.</w:t>
                      </w:r>
                    </w:p>
                    <w:p w14:paraId="1E4C48E0" w14:textId="77777777" w:rsidR="00073298" w:rsidRPr="00EE5C71" w:rsidRDefault="00073298" w:rsidP="00613643">
                      <w:pPr>
                        <w:pStyle w:val="En-tte"/>
                        <w:jc w:val="both"/>
                        <w:rPr>
                          <w:rFonts w:ascii="Arial" w:hAnsi="Arial" w:cs="Arial"/>
                          <w:b/>
                          <w:bCs/>
                          <w:color w:val="auto"/>
                          <w:sz w:val="20"/>
                          <w:szCs w:val="20"/>
                        </w:rPr>
                      </w:pPr>
                    </w:p>
                    <w:p w14:paraId="6F9468A7" w14:textId="4A08E1E2" w:rsidR="00073298" w:rsidRDefault="008029EC" w:rsidP="008029EC">
                      <w:pPr>
                        <w:pStyle w:val="En-tte"/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  <w:sz w:val="20"/>
                          <w:szCs w:val="20"/>
                          <w:u w:val="single"/>
                        </w:rPr>
                      </w:pPr>
                      <w:r w:rsidRPr="008029EC">
                        <w:rPr>
                          <w:rFonts w:ascii="Arial" w:hAnsi="Arial" w:cs="Arial"/>
                          <w:b/>
                          <w:bCs/>
                          <w:color w:val="FF0000"/>
                          <w:sz w:val="20"/>
                          <w:szCs w:val="20"/>
                          <w:u w:val="single"/>
                        </w:rPr>
                        <w:t>Les dossiers d’inscription à la CSES seront validés</w:t>
                      </w:r>
                      <w:r w:rsidR="001A053E">
                        <w:rPr>
                          <w:rFonts w:ascii="Arial" w:hAnsi="Arial" w:cs="Arial"/>
                          <w:b/>
                          <w:bCs/>
                          <w:color w:val="FF0000"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  <w:r w:rsidRPr="008029EC">
                        <w:rPr>
                          <w:rFonts w:ascii="Arial" w:hAnsi="Arial" w:cs="Arial"/>
                          <w:b/>
                          <w:bCs/>
                          <w:color w:val="FF0000"/>
                          <w:sz w:val="20"/>
                          <w:szCs w:val="20"/>
                          <w:u w:val="single"/>
                        </w:rPr>
                        <w:t xml:space="preserve">une fois </w:t>
                      </w:r>
                      <w:r w:rsidR="00EF445F">
                        <w:rPr>
                          <w:rFonts w:ascii="Arial" w:hAnsi="Arial" w:cs="Arial"/>
                          <w:b/>
                          <w:bCs/>
                          <w:color w:val="FF0000"/>
                          <w:sz w:val="20"/>
                          <w:szCs w:val="20"/>
                          <w:u w:val="single"/>
                        </w:rPr>
                        <w:t xml:space="preserve">toutes </w:t>
                      </w:r>
                      <w:r w:rsidRPr="008029EC">
                        <w:rPr>
                          <w:rFonts w:ascii="Arial" w:hAnsi="Arial" w:cs="Arial"/>
                          <w:b/>
                          <w:bCs/>
                          <w:color w:val="FF0000"/>
                          <w:sz w:val="20"/>
                          <w:szCs w:val="20"/>
                          <w:u w:val="single"/>
                        </w:rPr>
                        <w:t>les formalités accomplies.</w:t>
                      </w:r>
                    </w:p>
                    <w:p w14:paraId="2B7FC01C" w14:textId="77777777" w:rsidR="00F6577C" w:rsidRDefault="00F6577C" w:rsidP="008029EC">
                      <w:pPr>
                        <w:pStyle w:val="En-tte"/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  <w:sz w:val="20"/>
                          <w:szCs w:val="20"/>
                          <w:u w:val="single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0"/>
                          <w:szCs w:val="20"/>
                          <w:u w:val="single"/>
                        </w:rPr>
                        <w:t xml:space="preserve">Les dossiers non validés seront rejetés. </w:t>
                      </w:r>
                    </w:p>
                    <w:p w14:paraId="5EF9CC4F" w14:textId="77777777" w:rsidR="008029EC" w:rsidRDefault="008029EC" w:rsidP="008029EC">
                      <w:pPr>
                        <w:pStyle w:val="En-tte"/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  <w:sz w:val="20"/>
                          <w:szCs w:val="20"/>
                          <w:u w:val="single"/>
                        </w:rPr>
                      </w:pPr>
                    </w:p>
                    <w:p w14:paraId="301FE03F" w14:textId="77777777" w:rsidR="008029EC" w:rsidRPr="008029EC" w:rsidRDefault="008029EC" w:rsidP="008029EC">
                      <w:pPr>
                        <w:pStyle w:val="En-tte"/>
                        <w:jc w:val="center"/>
                        <w:rPr>
                          <w:rFonts w:ascii="Arial" w:hAnsi="Arial" w:cs="Arial"/>
                          <w:b/>
                          <w:bCs/>
                          <w:color w:val="auto"/>
                          <w:sz w:val="20"/>
                          <w:szCs w:val="20"/>
                          <w:u w:val="single"/>
                        </w:rPr>
                      </w:pPr>
                      <w:r w:rsidRPr="008029EC">
                        <w:rPr>
                          <w:rFonts w:ascii="Arial" w:hAnsi="Arial" w:cs="Arial"/>
                          <w:b/>
                          <w:bCs/>
                          <w:color w:val="auto"/>
                          <w:sz w:val="20"/>
                          <w:szCs w:val="20"/>
                          <w:u w:val="single"/>
                        </w:rPr>
                        <w:t>En cas de difficulté, les parents se rapprocheront de la direction de l’établissement</w:t>
                      </w:r>
                    </w:p>
                    <w:p w14:paraId="301AD079" w14:textId="77777777" w:rsidR="00073298" w:rsidRPr="008029EC" w:rsidRDefault="00073298" w:rsidP="00613643">
                      <w:pPr>
                        <w:pStyle w:val="En-tte"/>
                        <w:jc w:val="both"/>
                        <w:rPr>
                          <w:rFonts w:ascii="Arial" w:hAnsi="Arial" w:cs="Arial"/>
                          <w:b/>
                          <w:bCs/>
                          <w:color w:val="auto"/>
                          <w:sz w:val="20"/>
                          <w:szCs w:val="20"/>
                        </w:rPr>
                      </w:pPr>
                    </w:p>
                    <w:bookmarkEnd w:id="1"/>
                    <w:p w14:paraId="35DC6528" w14:textId="2D8CA231" w:rsidR="006C7521" w:rsidRPr="002409BE" w:rsidRDefault="006C7521" w:rsidP="002409BE">
                      <w:pPr>
                        <w:pStyle w:val="En-tte"/>
                        <w:rPr>
                          <w:rFonts w:ascii="Arial" w:hAnsi="Arial" w:cs="Arial"/>
                          <w:b/>
                          <w:bCs/>
                          <w:color w:val="auto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auto"/>
                          <w:sz w:val="20"/>
                          <w:szCs w:val="20"/>
                        </w:rPr>
                        <w:t xml:space="preserve">                   </w:t>
                      </w:r>
                      <w:r w:rsidR="002409BE">
                        <w:rPr>
                          <w:rFonts w:ascii="Arial" w:hAnsi="Arial" w:cs="Arial"/>
                          <w:b/>
                          <w:bCs/>
                          <w:color w:val="auto"/>
                          <w:sz w:val="20"/>
                          <w:szCs w:val="20"/>
                        </w:rPr>
                        <w:t xml:space="preserve">                     </w:t>
                      </w:r>
                      <w:r w:rsidRPr="00392341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u w:val="single"/>
                        </w:rPr>
                        <w:t>RENTREE DES CLASSES</w:t>
                      </w:r>
                      <w:r w:rsidRPr="00392341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: </w:t>
                      </w:r>
                      <w:r w:rsidR="00415264">
                        <w:rPr>
                          <w:rFonts w:ascii="Arial" w:hAnsi="Arial" w:cs="Arial"/>
                          <w:b/>
                          <w:bCs/>
                          <w:color w:val="0000FF"/>
                          <w:sz w:val="20"/>
                          <w:szCs w:val="20"/>
                          <w:u w:val="single"/>
                        </w:rPr>
                        <w:t xml:space="preserve">JEUDI </w:t>
                      </w:r>
                      <w:r w:rsidR="00D95064" w:rsidRPr="00613643">
                        <w:rPr>
                          <w:rFonts w:ascii="Arial" w:hAnsi="Arial" w:cs="Arial"/>
                          <w:b/>
                          <w:bCs/>
                          <w:color w:val="0000FF"/>
                          <w:sz w:val="20"/>
                          <w:szCs w:val="20"/>
                          <w:u w:val="single"/>
                        </w:rPr>
                        <w:t xml:space="preserve"> 25</w:t>
                      </w:r>
                      <w:r w:rsidR="00286070" w:rsidRPr="00613643">
                        <w:rPr>
                          <w:rFonts w:ascii="Arial" w:hAnsi="Arial" w:cs="Arial"/>
                          <w:b/>
                          <w:bCs/>
                          <w:color w:val="0000FF"/>
                          <w:sz w:val="20"/>
                          <w:szCs w:val="20"/>
                          <w:u w:val="single"/>
                        </w:rPr>
                        <w:t xml:space="preserve"> Août 202</w:t>
                      </w:r>
                      <w:r w:rsidR="00415264">
                        <w:rPr>
                          <w:rFonts w:ascii="Arial" w:hAnsi="Arial" w:cs="Arial"/>
                          <w:b/>
                          <w:bCs/>
                          <w:color w:val="0000FF"/>
                          <w:sz w:val="20"/>
                          <w:szCs w:val="20"/>
                          <w:u w:val="single"/>
                        </w:rPr>
                        <w:t>2</w:t>
                      </w:r>
                    </w:p>
                    <w:p w14:paraId="63218A58" w14:textId="77777777" w:rsidR="006C7521" w:rsidRPr="00392341" w:rsidRDefault="006C7521" w:rsidP="006C7521">
                      <w:pPr>
                        <w:pStyle w:val="En-tte"/>
                        <w:ind w:left="567" w:right="15"/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18C53181" w14:textId="77777777" w:rsidR="006C7521" w:rsidRPr="00392341" w:rsidRDefault="006C7521" w:rsidP="006C7521">
                      <w:pPr>
                        <w:pStyle w:val="En-tte"/>
                        <w:ind w:left="567" w:right="15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6008EC0A" w14:textId="77777777" w:rsidR="006C7521" w:rsidRPr="00392341" w:rsidRDefault="006C7521" w:rsidP="006C7521">
                      <w:pPr>
                        <w:pStyle w:val="En-tte"/>
                        <w:ind w:left="567" w:right="15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51543517" w14:textId="77777777" w:rsidR="006C7521" w:rsidRPr="00392341" w:rsidRDefault="006C7521" w:rsidP="006C7521">
                      <w:pPr>
                        <w:pStyle w:val="En-tte"/>
                        <w:ind w:left="567" w:right="15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26859E0E" w14:textId="77777777" w:rsidR="006C7521" w:rsidRPr="00392341" w:rsidRDefault="006C7521" w:rsidP="006C7521">
                      <w:pPr>
                        <w:pStyle w:val="En-tte"/>
                        <w:ind w:left="567" w:right="15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6F0D4BBC" w14:textId="77777777" w:rsidR="006C7521" w:rsidRPr="00392341" w:rsidRDefault="006C7521" w:rsidP="006C7521">
                      <w:pPr>
                        <w:pStyle w:val="En-tte"/>
                        <w:ind w:left="567" w:right="15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6C1F6487" w14:textId="77777777" w:rsidR="006C7521" w:rsidRPr="00392341" w:rsidRDefault="006C7521" w:rsidP="006C7521">
                      <w:pPr>
                        <w:pStyle w:val="En-tte"/>
                        <w:ind w:left="567" w:right="15"/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u w:val="single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4D59FC" w:rsidRPr="0053267F">
        <w:rPr>
          <w:rFonts w:ascii="Arial" w:hAnsi="Arial" w:cs="Arial"/>
          <w:b/>
          <w:noProof/>
          <w:color w:val="FF0000"/>
          <w:kern w:val="0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2C61B3A" wp14:editId="050F4096">
                <wp:simplePos x="0" y="0"/>
                <wp:positionH relativeFrom="column">
                  <wp:posOffset>720090</wp:posOffset>
                </wp:positionH>
                <wp:positionV relativeFrom="paragraph">
                  <wp:posOffset>9972040</wp:posOffset>
                </wp:positionV>
                <wp:extent cx="6148705" cy="363220"/>
                <wp:effectExtent l="0" t="3175" r="0" b="0"/>
                <wp:wrapNone/>
                <wp:docPr id="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8705" cy="363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CEBC5D" w14:textId="77777777" w:rsidR="006C25BB" w:rsidRDefault="006C25BB" w:rsidP="006C25BB">
                            <w:pPr>
                              <w:pStyle w:val="Pieddepage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CITE </w:t>
                            </w:r>
                            <w:proofErr w:type="gramStart"/>
                            <w:r>
                              <w:rPr>
                                <w:rFonts w:ascii="Garamond" w:hAnsi="Garamond"/>
                                <w:b/>
                                <w:bCs/>
                                <w:sz w:val="16"/>
                                <w:szCs w:val="16"/>
                              </w:rPr>
                              <w:t>SCOLAIRE  D’EXCELLENCE</w:t>
                            </w:r>
                            <w:proofErr w:type="gramEnd"/>
                            <w:r>
                              <w:rPr>
                                <w:rFonts w:ascii="Garamond" w:hAnsi="Garamond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SPORTIVE  </w:t>
                            </w:r>
                          </w:p>
                          <w:p w14:paraId="431CE5E5" w14:textId="77777777" w:rsidR="006C25BB" w:rsidRDefault="006C25BB" w:rsidP="006C25BB">
                            <w:pPr>
                              <w:widowControl w:val="0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       Avenue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Garamond" w:hAnsi="Garamond"/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>Caruel</w:t>
                            </w:r>
                            <w:proofErr w:type="spellEnd"/>
                            <w:r>
                              <w:rPr>
                                <w:rFonts w:ascii="Garamond" w:hAnsi="Garamond"/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 97182</w:t>
                            </w:r>
                            <w:proofErr w:type="gramEnd"/>
                            <w:r>
                              <w:rPr>
                                <w:rFonts w:ascii="Garamond" w:hAnsi="Garamond"/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LES ABYMES</w:t>
                            </w:r>
                            <w:r>
                              <w:rPr>
                                <w:rFonts w:ascii="Garamond" w:hAnsi="Garamond"/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ab/>
                              <w:t>Tél. : 0590 48 61 55   Fax : 0590 48 95 80     Ce.9711205h@ac-guadeloupe.fr</w:t>
                            </w:r>
                            <w:r>
                              <w:rPr>
                                <w:rFonts w:ascii="Garamond" w:hAnsi="Garamond"/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ab/>
                            </w:r>
                          </w:p>
                          <w:p w14:paraId="46AC5F2D" w14:textId="77777777" w:rsidR="006C25BB" w:rsidRDefault="006C25BB" w:rsidP="006C25BB">
                            <w:pPr>
                              <w:widowControl w:val="0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  <w:p w14:paraId="5DCC2B25" w14:textId="77777777" w:rsidR="006C25BB" w:rsidRDefault="006C25BB" w:rsidP="006C25BB">
                            <w:pPr>
                              <w:widowControl w:val="0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7CA0168F" w14:textId="77777777" w:rsidR="006C25BB" w:rsidRDefault="006C25BB" w:rsidP="006C25BB">
                            <w:pPr>
                              <w:pStyle w:val="Pieddepage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  <w:p w14:paraId="248E7046" w14:textId="77777777" w:rsidR="006C25BB" w:rsidRDefault="006C25BB" w:rsidP="006C25BB">
                            <w:pPr>
                              <w:pStyle w:val="Pieddepage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- </w:t>
                            </w:r>
                          </w:p>
                          <w:p w14:paraId="0775FEE1" w14:textId="77777777" w:rsidR="006C25BB" w:rsidRDefault="006C25BB" w:rsidP="006C25BB">
                            <w:pPr>
                              <w:pStyle w:val="Pieddepage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54BFC239" w14:textId="77777777" w:rsidR="006C25BB" w:rsidRDefault="006C25BB" w:rsidP="006C25BB">
                            <w:pPr>
                              <w:pStyle w:val="Pieddepage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0" tIns="1270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C61B3A" id="Text Box 6" o:spid="_x0000_s1027" type="#_x0000_t202" style="position:absolute;margin-left:56.7pt;margin-top:785.2pt;width:484.15pt;height:28.6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" filled="f" stroked="f" insetpen="t">
                <v:textbox inset="0,1pt,0,0">
                  <w:txbxContent>
                    <w:p w14:paraId="11CEBC5D" w14:textId="77777777" w:rsidR="006C25BB" w:rsidRDefault="006C25BB" w:rsidP="006C25BB">
                      <w:pPr>
                        <w:pStyle w:val="Pieddepage"/>
                        <w:jc w:val="center"/>
                        <w:rPr>
                          <w:rFonts w:ascii="Garamond" w:hAnsi="Garamond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  <w:sz w:val="16"/>
                          <w:szCs w:val="16"/>
                        </w:rPr>
                        <w:t xml:space="preserve">CITE </w:t>
                      </w:r>
                      <w:proofErr w:type="gramStart"/>
                      <w:r>
                        <w:rPr>
                          <w:rFonts w:ascii="Garamond" w:hAnsi="Garamond"/>
                          <w:b/>
                          <w:bCs/>
                          <w:sz w:val="16"/>
                          <w:szCs w:val="16"/>
                        </w:rPr>
                        <w:t>SCOLAIRE  D’EXCELLENCE</w:t>
                      </w:r>
                      <w:proofErr w:type="gramEnd"/>
                      <w:r>
                        <w:rPr>
                          <w:rFonts w:ascii="Garamond" w:hAnsi="Garamond"/>
                          <w:b/>
                          <w:bCs/>
                          <w:sz w:val="16"/>
                          <w:szCs w:val="16"/>
                        </w:rPr>
                        <w:t xml:space="preserve"> SPORTIVE  </w:t>
                      </w:r>
                    </w:p>
                    <w:p w14:paraId="431CE5E5" w14:textId="77777777" w:rsidR="006C25BB" w:rsidRDefault="006C25BB" w:rsidP="006C25BB">
                      <w:pPr>
                        <w:widowControl w:val="0"/>
                        <w:jc w:val="center"/>
                        <w:rPr>
                          <w:rFonts w:ascii="Garamond" w:hAnsi="Garamond"/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 xml:space="preserve">        Avenue </w:t>
                      </w:r>
                      <w:proofErr w:type="spellStart"/>
                      <w:proofErr w:type="gramStart"/>
                      <w:r>
                        <w:rPr>
                          <w:rFonts w:ascii="Garamond" w:hAnsi="Garamond"/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>Caruel</w:t>
                      </w:r>
                      <w:proofErr w:type="spellEnd"/>
                      <w:r>
                        <w:rPr>
                          <w:rFonts w:ascii="Garamond" w:hAnsi="Garamond"/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 xml:space="preserve">  97182</w:t>
                      </w:r>
                      <w:proofErr w:type="gramEnd"/>
                      <w:r>
                        <w:rPr>
                          <w:rFonts w:ascii="Garamond" w:hAnsi="Garamond"/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 xml:space="preserve"> LES ABYMES</w:t>
                      </w:r>
                      <w:r>
                        <w:rPr>
                          <w:rFonts w:ascii="Garamond" w:hAnsi="Garamond"/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ab/>
                        <w:t>Tél. : 0590 48 61 55   Fax : 0590 48 95 80     Ce.9711205h@ac-guadeloupe.fr</w:t>
                      </w:r>
                      <w:r>
                        <w:rPr>
                          <w:rFonts w:ascii="Garamond" w:hAnsi="Garamond"/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ab/>
                      </w:r>
                    </w:p>
                    <w:p w14:paraId="46AC5F2D" w14:textId="77777777" w:rsidR="006C25BB" w:rsidRDefault="006C25BB" w:rsidP="006C25BB">
                      <w:pPr>
                        <w:widowControl w:val="0"/>
                        <w:jc w:val="center"/>
                        <w:rPr>
                          <w:rFonts w:ascii="Garamond" w:hAnsi="Garamond"/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> </w:t>
                      </w:r>
                    </w:p>
                    <w:p w14:paraId="5DCC2B25" w14:textId="77777777" w:rsidR="006C25BB" w:rsidRDefault="006C25BB" w:rsidP="006C25BB">
                      <w:pPr>
                        <w:widowControl w:val="0"/>
                        <w:jc w:val="center"/>
                        <w:rPr>
                          <w:rFonts w:ascii="Garamond" w:hAnsi="Garamond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7CA0168F" w14:textId="77777777" w:rsidR="006C25BB" w:rsidRDefault="006C25BB" w:rsidP="006C25BB">
                      <w:pPr>
                        <w:pStyle w:val="Pieddepage"/>
                        <w:jc w:val="center"/>
                        <w:rPr>
                          <w:rFonts w:ascii="Garamond" w:hAnsi="Garamond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  <w:sz w:val="16"/>
                          <w:szCs w:val="16"/>
                        </w:rPr>
                        <w:t> </w:t>
                      </w:r>
                    </w:p>
                    <w:p w14:paraId="248E7046" w14:textId="77777777" w:rsidR="006C25BB" w:rsidRDefault="006C25BB" w:rsidP="006C25BB">
                      <w:pPr>
                        <w:pStyle w:val="Pieddepage"/>
                        <w:jc w:val="center"/>
                        <w:rPr>
                          <w:rFonts w:ascii="Garamond" w:hAnsi="Garamond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  <w:sz w:val="16"/>
                          <w:szCs w:val="16"/>
                        </w:rPr>
                        <w:t xml:space="preserve">- </w:t>
                      </w:r>
                    </w:p>
                    <w:p w14:paraId="0775FEE1" w14:textId="77777777" w:rsidR="006C25BB" w:rsidRDefault="006C25BB" w:rsidP="006C25BB">
                      <w:pPr>
                        <w:pStyle w:val="Pieddepage"/>
                        <w:jc w:val="center"/>
                        <w:rPr>
                          <w:rFonts w:ascii="Garamond" w:hAnsi="Garamond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</w:p>
                    <w:p w14:paraId="54BFC239" w14:textId="77777777" w:rsidR="006C25BB" w:rsidRDefault="006C25BB" w:rsidP="006C25BB">
                      <w:pPr>
                        <w:pStyle w:val="Pieddepage"/>
                        <w:jc w:val="center"/>
                        <w:rPr>
                          <w:rFonts w:ascii="Garamond" w:hAnsi="Garamond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  <w:sz w:val="16"/>
                          <w:szCs w:val="16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1A053E">
        <w:rPr>
          <w:rFonts w:ascii="Arial" w:hAnsi="Arial" w:cs="Arial"/>
          <w:b/>
          <w:sz w:val="22"/>
        </w:rPr>
        <w:t xml:space="preserve">        </w:t>
      </w:r>
      <w:r w:rsidR="00883C7E">
        <w:rPr>
          <w:rFonts w:ascii="Arial" w:hAnsi="Arial" w:cs="Arial"/>
          <w:b/>
          <w:sz w:val="22"/>
        </w:rPr>
        <w:t xml:space="preserve">  </w:t>
      </w:r>
    </w:p>
    <w:sectPr w:rsidR="00FD4FF7" w:rsidRPr="00EE5C71" w:rsidSect="002409BE">
      <w:headerReference w:type="default" r:id="rId9"/>
      <w:footerReference w:type="default" r:id="rId10"/>
      <w:pgSz w:w="11906" w:h="16838"/>
      <w:pgMar w:top="142" w:right="720" w:bottom="720" w:left="720" w:header="165" w:footer="4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799470" w14:textId="77777777" w:rsidR="00E24F71" w:rsidRDefault="00E24F71" w:rsidP="006C25BB">
      <w:r>
        <w:separator/>
      </w:r>
    </w:p>
  </w:endnote>
  <w:endnote w:type="continuationSeparator" w:id="0">
    <w:p w14:paraId="63CA3BD2" w14:textId="77777777" w:rsidR="00E24F71" w:rsidRDefault="00E24F71" w:rsidP="006C25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B2434" w14:textId="77777777" w:rsidR="00804760" w:rsidRDefault="00804760" w:rsidP="00804760">
    <w:pPr>
      <w:pStyle w:val="Pieddepage"/>
      <w:jc w:val="center"/>
      <w:rPr>
        <w:rFonts w:ascii="Garamond" w:hAnsi="Garamond"/>
        <w:b/>
        <w:bCs/>
        <w:i/>
        <w:iCs/>
        <w:sz w:val="16"/>
        <w:szCs w:val="16"/>
      </w:rPr>
    </w:pPr>
    <w:r>
      <w:rPr>
        <w:rFonts w:ascii="Garamond" w:hAnsi="Garamond"/>
        <w:b/>
        <w:bCs/>
        <w:sz w:val="16"/>
        <w:szCs w:val="16"/>
      </w:rPr>
      <w:t xml:space="preserve">CITE SCOLAIRE D’EXCELLENCE SPORTIVE  </w:t>
    </w:r>
  </w:p>
  <w:p w14:paraId="4F88E1A4" w14:textId="7B419126" w:rsidR="00804760" w:rsidRDefault="00804760" w:rsidP="00415264">
    <w:pPr>
      <w:pStyle w:val="Pieddepage"/>
      <w:jc w:val="center"/>
      <w:rPr>
        <w:rFonts w:ascii="Garamond" w:hAnsi="Garamond"/>
        <w:b/>
        <w:bCs/>
        <w:i/>
        <w:iCs/>
        <w:sz w:val="16"/>
        <w:szCs w:val="16"/>
      </w:rPr>
    </w:pPr>
    <w:r>
      <w:rPr>
        <w:rFonts w:ascii="Garamond" w:hAnsi="Garamond"/>
        <w:b/>
        <w:bCs/>
        <w:i/>
        <w:iCs/>
        <w:sz w:val="16"/>
        <w:szCs w:val="16"/>
      </w:rPr>
      <w:t xml:space="preserve">Avenue </w:t>
    </w:r>
    <w:proofErr w:type="spellStart"/>
    <w:proofErr w:type="gramStart"/>
    <w:r>
      <w:rPr>
        <w:rFonts w:ascii="Garamond" w:hAnsi="Garamond"/>
        <w:b/>
        <w:bCs/>
        <w:i/>
        <w:iCs/>
        <w:sz w:val="16"/>
        <w:szCs w:val="16"/>
      </w:rPr>
      <w:t>Caruel</w:t>
    </w:r>
    <w:proofErr w:type="spellEnd"/>
    <w:r>
      <w:rPr>
        <w:rFonts w:ascii="Garamond" w:hAnsi="Garamond"/>
        <w:b/>
        <w:bCs/>
        <w:i/>
        <w:iCs/>
        <w:sz w:val="16"/>
        <w:szCs w:val="16"/>
      </w:rPr>
      <w:t xml:space="preserve">  97139</w:t>
    </w:r>
    <w:proofErr w:type="gramEnd"/>
    <w:r>
      <w:rPr>
        <w:rFonts w:ascii="Garamond" w:hAnsi="Garamond"/>
        <w:b/>
        <w:bCs/>
        <w:i/>
        <w:iCs/>
        <w:sz w:val="16"/>
        <w:szCs w:val="16"/>
      </w:rPr>
      <w:t xml:space="preserve"> LES ABYMES</w:t>
    </w:r>
    <w:r>
      <w:rPr>
        <w:rFonts w:ascii="Garamond" w:hAnsi="Garamond"/>
        <w:b/>
        <w:bCs/>
        <w:i/>
        <w:iCs/>
        <w:sz w:val="16"/>
        <w:szCs w:val="16"/>
      </w:rPr>
      <w:tab/>
      <w:t>Tél. : 0590 48 61</w:t>
    </w:r>
    <w:r w:rsidR="00415264">
      <w:rPr>
        <w:rFonts w:ascii="Garamond" w:hAnsi="Garamond"/>
        <w:b/>
        <w:bCs/>
        <w:i/>
        <w:iCs/>
        <w:sz w:val="16"/>
        <w:szCs w:val="16"/>
      </w:rPr>
      <w:t xml:space="preserve"> 55    </w:t>
    </w:r>
    <w:r>
      <w:rPr>
        <w:rFonts w:ascii="Garamond" w:hAnsi="Garamond"/>
        <w:b/>
        <w:bCs/>
        <w:i/>
        <w:iCs/>
        <w:sz w:val="16"/>
        <w:szCs w:val="16"/>
      </w:rPr>
      <w:t xml:space="preserve"> </w:t>
    </w:r>
    <w:hyperlink r:id="rId1" w:history="1">
      <w:r w:rsidR="00F660E3" w:rsidRPr="00B04912">
        <w:rPr>
          <w:rStyle w:val="Lienhypertexte"/>
          <w:rFonts w:ascii="Garamond" w:hAnsi="Garamond"/>
          <w:b/>
          <w:bCs/>
          <w:i/>
          <w:iCs/>
          <w:sz w:val="16"/>
          <w:szCs w:val="16"/>
        </w:rPr>
        <w:t>ce.9711205h@ac-guadeloupe.fr</w:t>
      </w:r>
    </w:hyperlink>
  </w:p>
  <w:p w14:paraId="51452911" w14:textId="3354BDC8" w:rsidR="00804760" w:rsidRPr="002409BE" w:rsidRDefault="00F660E3" w:rsidP="00804760">
    <w:pPr>
      <w:pStyle w:val="Pieddepage"/>
      <w:jc w:val="center"/>
      <w:rPr>
        <w:rFonts w:ascii="Garamond" w:hAnsi="Garamond"/>
        <w:b/>
        <w:bCs/>
        <w:color w:val="FF0000"/>
        <w:sz w:val="20"/>
        <w:szCs w:val="20"/>
      </w:rPr>
    </w:pPr>
    <w:bookmarkStart w:id="2" w:name="_Hlk106026223"/>
    <w:bookmarkStart w:id="3" w:name="_Hlk106026224"/>
    <w:r w:rsidRPr="002409BE">
      <w:rPr>
        <w:rFonts w:ascii="Garamond" w:hAnsi="Garamond"/>
        <w:b/>
        <w:bCs/>
        <w:i/>
        <w:iCs/>
        <w:color w:val="FF0000"/>
        <w:sz w:val="20"/>
        <w:szCs w:val="20"/>
      </w:rPr>
      <w:t xml:space="preserve">SITE : </w:t>
    </w:r>
    <w:r w:rsidRPr="002409BE">
      <w:rPr>
        <w:rFonts w:ascii="Garamond" w:hAnsi="Garamond"/>
        <w:b/>
        <w:bCs/>
        <w:color w:val="FF0000"/>
        <w:sz w:val="20"/>
        <w:szCs w:val="20"/>
      </w:rPr>
      <w:t>excellencesportive.clg.ac-guadeloupe.fr</w:t>
    </w:r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19FA3" w14:textId="77777777" w:rsidR="00E24F71" w:rsidRDefault="00E24F71" w:rsidP="006C25BB">
      <w:r>
        <w:separator/>
      </w:r>
    </w:p>
  </w:footnote>
  <w:footnote w:type="continuationSeparator" w:id="0">
    <w:p w14:paraId="4D8B687D" w14:textId="77777777" w:rsidR="00E24F71" w:rsidRDefault="00E24F71" w:rsidP="006C25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B57474" w14:textId="77777777" w:rsidR="009D561F" w:rsidRPr="00B503C6" w:rsidRDefault="009D561F" w:rsidP="009D561F">
    <w:pPr>
      <w:pStyle w:val="En-tte"/>
      <w:tabs>
        <w:tab w:val="left" w:pos="3360"/>
      </w:tabs>
      <w:rPr>
        <w:b/>
        <w:color w:val="auto"/>
      </w:rPr>
    </w:pPr>
    <w:r>
      <w:t xml:space="preserve">   </w:t>
    </w:r>
    <w:r w:rsidRPr="00B503C6">
      <w:rPr>
        <w:bCs/>
        <w:i/>
        <w:iCs/>
        <w:noProof/>
        <w:color w:val="auto"/>
        <w:sz w:val="20"/>
        <w:szCs w:val="20"/>
      </w:rPr>
      <w:drawing>
        <wp:inline distT="0" distB="0" distL="0" distR="0" wp14:anchorId="347E040B" wp14:editId="39714868">
          <wp:extent cx="704850" cy="504825"/>
          <wp:effectExtent l="0" t="0" r="0" b="9525"/>
          <wp:docPr id="12" name="Imag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0652" cy="51614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B503C6">
      <w:rPr>
        <w:color w:val="auto"/>
      </w:rPr>
      <w:t xml:space="preserve">       </w:t>
    </w:r>
    <w:r w:rsidRPr="00B503C6">
      <w:rPr>
        <w:b/>
        <w:color w:val="auto"/>
      </w:rPr>
      <w:t>PRE-INSCRIPTION A LA CITE SCOLAIRE D’EXCELLENCE SPORTIVE</w:t>
    </w:r>
  </w:p>
  <w:p w14:paraId="3C415378" w14:textId="41A7FE9C" w:rsidR="006C25BB" w:rsidRPr="00B503C6" w:rsidRDefault="009D561F" w:rsidP="009D561F">
    <w:pPr>
      <w:pStyle w:val="En-tte"/>
      <w:tabs>
        <w:tab w:val="left" w:pos="3360"/>
      </w:tabs>
      <w:jc w:val="center"/>
      <w:rPr>
        <w:b/>
        <w:color w:val="auto"/>
      </w:rPr>
    </w:pPr>
    <w:r w:rsidRPr="00B503C6">
      <w:rPr>
        <w:b/>
        <w:color w:val="auto"/>
      </w:rPr>
      <w:t>ANNEE 202</w:t>
    </w:r>
    <w:r w:rsidR="00415264">
      <w:rPr>
        <w:b/>
        <w:color w:val="auto"/>
      </w:rPr>
      <w:t>2</w:t>
    </w:r>
    <w:r w:rsidRPr="00B503C6">
      <w:rPr>
        <w:b/>
        <w:color w:val="auto"/>
      </w:rPr>
      <w:t>/202</w:t>
    </w:r>
    <w:r w:rsidR="00415264">
      <w:rPr>
        <w:b/>
        <w:color w:val="auto"/>
      </w:rPr>
      <w:t>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0E1959"/>
    <w:multiLevelType w:val="hybridMultilevel"/>
    <w:tmpl w:val="5F0E3A4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19E3510"/>
    <w:multiLevelType w:val="hybridMultilevel"/>
    <w:tmpl w:val="AD1E06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223F09"/>
    <w:multiLevelType w:val="hybridMultilevel"/>
    <w:tmpl w:val="FD5A19E4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3B8B74B1"/>
    <w:multiLevelType w:val="hybridMultilevel"/>
    <w:tmpl w:val="D3B460D2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51FC7CE2"/>
    <w:multiLevelType w:val="hybridMultilevel"/>
    <w:tmpl w:val="4B789D2E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58E52062"/>
    <w:multiLevelType w:val="hybridMultilevel"/>
    <w:tmpl w:val="0D3C1788"/>
    <w:lvl w:ilvl="0" w:tplc="040C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64362F2D"/>
    <w:multiLevelType w:val="hybridMultilevel"/>
    <w:tmpl w:val="06F2BB70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6ABA37BC"/>
    <w:multiLevelType w:val="hybridMultilevel"/>
    <w:tmpl w:val="CBA4EADA"/>
    <w:lvl w:ilvl="0" w:tplc="040C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8" w15:restartNumberingAfterBreak="0">
    <w:nsid w:val="77025037"/>
    <w:multiLevelType w:val="hybridMultilevel"/>
    <w:tmpl w:val="4E9C45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420207">
    <w:abstractNumId w:val="5"/>
  </w:num>
  <w:num w:numId="2" w16cid:durableId="1862860857">
    <w:abstractNumId w:val="3"/>
  </w:num>
  <w:num w:numId="3" w16cid:durableId="37365801">
    <w:abstractNumId w:val="7"/>
  </w:num>
  <w:num w:numId="4" w16cid:durableId="283926304">
    <w:abstractNumId w:val="6"/>
  </w:num>
  <w:num w:numId="5" w16cid:durableId="11537417">
    <w:abstractNumId w:val="2"/>
  </w:num>
  <w:num w:numId="6" w16cid:durableId="1988704693">
    <w:abstractNumId w:val="4"/>
  </w:num>
  <w:num w:numId="7" w16cid:durableId="1841850348">
    <w:abstractNumId w:val="8"/>
  </w:num>
  <w:num w:numId="8" w16cid:durableId="135416927">
    <w:abstractNumId w:val="0"/>
  </w:num>
  <w:num w:numId="9" w16cid:durableId="9315484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>
      <o:colormru v:ext="edit" colors="#06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9FC"/>
    <w:rsid w:val="00073298"/>
    <w:rsid w:val="000A5A65"/>
    <w:rsid w:val="000B000E"/>
    <w:rsid w:val="00110FD7"/>
    <w:rsid w:val="0013600F"/>
    <w:rsid w:val="001A053E"/>
    <w:rsid w:val="001E66ED"/>
    <w:rsid w:val="001F5133"/>
    <w:rsid w:val="002358B7"/>
    <w:rsid w:val="002409BE"/>
    <w:rsid w:val="00286070"/>
    <w:rsid w:val="002A5C42"/>
    <w:rsid w:val="002B63EE"/>
    <w:rsid w:val="002C773C"/>
    <w:rsid w:val="002E3294"/>
    <w:rsid w:val="002E72CC"/>
    <w:rsid w:val="00335F0E"/>
    <w:rsid w:val="0038536A"/>
    <w:rsid w:val="00392341"/>
    <w:rsid w:val="003979ED"/>
    <w:rsid w:val="003F33A4"/>
    <w:rsid w:val="00415264"/>
    <w:rsid w:val="00416095"/>
    <w:rsid w:val="004468E7"/>
    <w:rsid w:val="00446A35"/>
    <w:rsid w:val="00465C65"/>
    <w:rsid w:val="004757CC"/>
    <w:rsid w:val="0048397E"/>
    <w:rsid w:val="004D59FC"/>
    <w:rsid w:val="004E151D"/>
    <w:rsid w:val="0053267F"/>
    <w:rsid w:val="00552F8D"/>
    <w:rsid w:val="005B6B18"/>
    <w:rsid w:val="005E2121"/>
    <w:rsid w:val="006034AE"/>
    <w:rsid w:val="00613643"/>
    <w:rsid w:val="00615F04"/>
    <w:rsid w:val="00676B50"/>
    <w:rsid w:val="00696353"/>
    <w:rsid w:val="006C25BB"/>
    <w:rsid w:val="006C7521"/>
    <w:rsid w:val="00712767"/>
    <w:rsid w:val="007335A2"/>
    <w:rsid w:val="00736119"/>
    <w:rsid w:val="00744E50"/>
    <w:rsid w:val="00765A4C"/>
    <w:rsid w:val="007B329D"/>
    <w:rsid w:val="007D50C2"/>
    <w:rsid w:val="00800901"/>
    <w:rsid w:val="008029EC"/>
    <w:rsid w:val="00804760"/>
    <w:rsid w:val="00820303"/>
    <w:rsid w:val="00883C7E"/>
    <w:rsid w:val="0088705F"/>
    <w:rsid w:val="008B25C3"/>
    <w:rsid w:val="00901ADF"/>
    <w:rsid w:val="00902833"/>
    <w:rsid w:val="0091748B"/>
    <w:rsid w:val="009224D8"/>
    <w:rsid w:val="009874F3"/>
    <w:rsid w:val="00994078"/>
    <w:rsid w:val="009A3A31"/>
    <w:rsid w:val="009B6680"/>
    <w:rsid w:val="009D4590"/>
    <w:rsid w:val="009D561F"/>
    <w:rsid w:val="009F2B40"/>
    <w:rsid w:val="009F4FB9"/>
    <w:rsid w:val="00A1169E"/>
    <w:rsid w:val="00A22B78"/>
    <w:rsid w:val="00A32775"/>
    <w:rsid w:val="00A36E04"/>
    <w:rsid w:val="00A85BD1"/>
    <w:rsid w:val="00AD0F13"/>
    <w:rsid w:val="00AD5D0C"/>
    <w:rsid w:val="00AF448C"/>
    <w:rsid w:val="00B2137B"/>
    <w:rsid w:val="00B503C6"/>
    <w:rsid w:val="00B81084"/>
    <w:rsid w:val="00BC7234"/>
    <w:rsid w:val="00BE7643"/>
    <w:rsid w:val="00C04CA3"/>
    <w:rsid w:val="00C0796C"/>
    <w:rsid w:val="00C224E0"/>
    <w:rsid w:val="00C32FCB"/>
    <w:rsid w:val="00C61284"/>
    <w:rsid w:val="00C922B6"/>
    <w:rsid w:val="00D02814"/>
    <w:rsid w:val="00D26DB5"/>
    <w:rsid w:val="00D44766"/>
    <w:rsid w:val="00D929D5"/>
    <w:rsid w:val="00D9463B"/>
    <w:rsid w:val="00D95064"/>
    <w:rsid w:val="00DB2C96"/>
    <w:rsid w:val="00DD5D1B"/>
    <w:rsid w:val="00E018D8"/>
    <w:rsid w:val="00E22EE6"/>
    <w:rsid w:val="00E248A9"/>
    <w:rsid w:val="00E24F71"/>
    <w:rsid w:val="00E413FA"/>
    <w:rsid w:val="00E61294"/>
    <w:rsid w:val="00E97890"/>
    <w:rsid w:val="00EA60F0"/>
    <w:rsid w:val="00EB37CC"/>
    <w:rsid w:val="00EC3054"/>
    <w:rsid w:val="00EC684F"/>
    <w:rsid w:val="00EE361A"/>
    <w:rsid w:val="00EE5C71"/>
    <w:rsid w:val="00EE7C20"/>
    <w:rsid w:val="00EF445F"/>
    <w:rsid w:val="00EF75F6"/>
    <w:rsid w:val="00F13C3B"/>
    <w:rsid w:val="00F215A6"/>
    <w:rsid w:val="00F3699A"/>
    <w:rsid w:val="00F50F19"/>
    <w:rsid w:val="00F6577C"/>
    <w:rsid w:val="00F660E3"/>
    <w:rsid w:val="00F9195F"/>
    <w:rsid w:val="00F95794"/>
    <w:rsid w:val="00FA1143"/>
    <w:rsid w:val="00FA330C"/>
    <w:rsid w:val="00FB7842"/>
    <w:rsid w:val="00FC3E99"/>
    <w:rsid w:val="00FC7E43"/>
    <w:rsid w:val="00FD00DA"/>
    <w:rsid w:val="00FD4FF7"/>
    <w:rsid w:val="00FF7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06f"/>
    </o:shapedefaults>
    <o:shapelayout v:ext="edit">
      <o:idmap v:ext="edit" data="2"/>
    </o:shapelayout>
  </w:shapeDefaults>
  <w:decimalSymbol w:val=","/>
  <w:listSeparator w:val=";"/>
  <w14:docId w14:val="3C201670"/>
  <w15:docId w15:val="{B27340EC-22F1-4727-996A-F1BB670C2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25BB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6C25BB"/>
    <w:pPr>
      <w:spacing w:line="273" w:lineRule="auto"/>
    </w:pPr>
    <w:rPr>
      <w:rFonts w:ascii="Calibri" w:hAnsi="Calibri"/>
      <w:sz w:val="22"/>
      <w:szCs w:val="22"/>
    </w:rPr>
  </w:style>
  <w:style w:type="character" w:customStyle="1" w:styleId="PieddepageCar">
    <w:name w:val="Pied de page Car"/>
    <w:basedOn w:val="Policepardfaut"/>
    <w:link w:val="Pieddepage"/>
    <w:uiPriority w:val="99"/>
    <w:rsid w:val="006C25BB"/>
    <w:rPr>
      <w:rFonts w:ascii="Calibri" w:eastAsia="Times New Roman" w:hAnsi="Calibri" w:cs="Times New Roman"/>
      <w:color w:val="000000"/>
      <w:kern w:val="28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6C25BB"/>
    <w:pPr>
      <w:spacing w:line="273" w:lineRule="auto"/>
    </w:pPr>
    <w:rPr>
      <w:sz w:val="24"/>
      <w:szCs w:val="24"/>
    </w:rPr>
  </w:style>
  <w:style w:type="character" w:customStyle="1" w:styleId="En-tteCar">
    <w:name w:val="En-tête Car"/>
    <w:basedOn w:val="Policepardfaut"/>
    <w:link w:val="En-tte"/>
    <w:uiPriority w:val="99"/>
    <w:rsid w:val="006C25BB"/>
    <w:rPr>
      <w:rFonts w:ascii="Times New Roman" w:eastAsia="Times New Roman" w:hAnsi="Times New Roman" w:cs="Times New Roman"/>
      <w:color w:val="000000"/>
      <w:kern w:val="28"/>
      <w:sz w:val="24"/>
      <w:szCs w:val="24"/>
      <w:lang w:eastAsia="fr-FR"/>
    </w:rPr>
  </w:style>
  <w:style w:type="table" w:styleId="Grilledutableau">
    <w:name w:val="Table Grid"/>
    <w:basedOn w:val="TableauNormal"/>
    <w:uiPriority w:val="59"/>
    <w:rsid w:val="004757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hqudtyelxqknvzkxcjct">
    <w:name w:val="vhqudtyelxqknvzkxcjct"/>
    <w:basedOn w:val="Policepardfaut"/>
    <w:rsid w:val="002C773C"/>
  </w:style>
  <w:style w:type="character" w:styleId="Lienhypertexte">
    <w:name w:val="Hyperlink"/>
    <w:basedOn w:val="Policepardfaut"/>
    <w:uiPriority w:val="99"/>
    <w:unhideWhenUsed/>
    <w:rsid w:val="002C773C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2C773C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AD5D0C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color w:val="auto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scription.cses.9711205h@ac-guadeloupe.f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scription.cses.9711205h@ac-guadeloupe.f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e.9711205h@ac-guadeloupe.f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PE\Desktop\Ann&#233;e%20Scolaire%2018%2019\Fiche%20de%20pr&#233;inscription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Fiche de préinscription</Template>
  <TotalTime>541</TotalTime>
  <Pages>1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CPE</dc:creator>
  <cp:keywords/>
  <dc:description/>
  <cp:lastModifiedBy>CPE</cp:lastModifiedBy>
  <cp:revision>21</cp:revision>
  <cp:lastPrinted>2022-06-16T14:40:00Z</cp:lastPrinted>
  <dcterms:created xsi:type="dcterms:W3CDTF">2021-05-04T19:52:00Z</dcterms:created>
  <dcterms:modified xsi:type="dcterms:W3CDTF">2022-06-16T14:43:00Z</dcterms:modified>
</cp:coreProperties>
</file>