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347E9" w14:textId="075E0660" w:rsidR="00C37E9A" w:rsidRPr="00371494" w:rsidRDefault="00FE6BF5" w:rsidP="00FE6BF5">
      <w:pPr>
        <w:pStyle w:val="Titre11"/>
        <w:rPr>
          <w:noProof/>
        </w:rPr>
      </w:pPr>
      <w:r>
        <w:rPr>
          <w:noProof/>
        </w:rPr>
        <w:t xml:space="preserve">Le livre Blanc d’Erasmus </w:t>
      </w:r>
    </w:p>
    <w:tbl>
      <w:tblPr>
        <w:tblStyle w:val="Grilledutableau"/>
        <w:tblW w:w="5000" w:type="pct"/>
        <w:jc w:val="center"/>
        <w:tblLook w:val="0600" w:firstRow="0" w:lastRow="0" w:firstColumn="0" w:lastColumn="0" w:noHBand="1" w:noVBand="1"/>
      </w:tblPr>
      <w:tblGrid>
        <w:gridCol w:w="5539"/>
      </w:tblGrid>
      <w:tr w:rsidR="00881E6A" w:rsidRPr="00371494" w14:paraId="1494ADA3" w14:textId="77777777" w:rsidTr="00091486">
        <w:trPr>
          <w:trHeight w:val="6336"/>
          <w:jc w:val="center"/>
        </w:trPr>
        <w:tc>
          <w:tcPr>
            <w:tcW w:w="5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A83F1" w14:textId="77777777" w:rsidR="00881E6A" w:rsidRPr="00371494" w:rsidRDefault="003A0FD1" w:rsidP="00091486">
            <w:pPr>
              <w:jc w:val="center"/>
              <w:rPr>
                <w:noProof/>
                <w:vertAlign w:val="subscript"/>
              </w:rPr>
            </w:pPr>
            <w:r w:rsidRPr="00371494">
              <w:rPr>
                <w:noProof/>
                <w:vertAlign w:val="subscript"/>
                <w:lang w:bidi="fr-FR"/>
              </w:rPr>
              <mc:AlternateContent>
                <mc:Choice Requires="wps">
                  <w:drawing>
                    <wp:inline distT="0" distB="0" distL="0" distR="0" wp14:anchorId="0E4CAF04" wp14:editId="2EE2DF2E">
                      <wp:extent cx="3114675" cy="4314825"/>
                      <wp:effectExtent l="0" t="0" r="0" b="0"/>
                      <wp:docPr id="2" name="Rectangle 2" descr="Dessin d’une fleur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14675" cy="4314825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CF0648C" w14:textId="77777777" w:rsidR="00955AF2" w:rsidRDefault="00955AF2" w:rsidP="00955AF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E4CAF04" id="Rectangle 2" o:spid="_x0000_s1026" alt="Dessin d’une fleur" style="width:245.25pt;height:3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" stroked="f" strokeweight="1pt">
                      <v:fill r:id="rId8" o:title="Dessin d’une fleur" recolor="t" rotate="t" type="frame"/>
                      <v:textbox>
                        <w:txbxContent>
                          <w:p w14:paraId="0CF0648C" w14:textId="77777777" w:rsidR="00955AF2" w:rsidRDefault="00955AF2" w:rsidP="00955AF2">
                            <w:pPr>
                              <w:jc w:val="cente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</w:tbl>
    <w:p w14:paraId="26D60E13" w14:textId="73C3F51C" w:rsidR="00C37E9A" w:rsidRPr="00371494" w:rsidRDefault="00C37E9A" w:rsidP="0033256C">
      <w:pPr>
        <w:pStyle w:val="Sous-titre"/>
        <w:rPr>
          <w:noProof/>
        </w:rPr>
      </w:pPr>
    </w:p>
    <w:p w14:paraId="7CE6A9CB" w14:textId="78A6E02E" w:rsidR="00295522" w:rsidRPr="00371494" w:rsidRDefault="00295522" w:rsidP="0033256C">
      <w:pPr>
        <w:pStyle w:val="Sous-titre"/>
        <w:rPr>
          <w:noProof/>
        </w:rPr>
      </w:pPr>
    </w:p>
    <w:p w14:paraId="380CC81C" w14:textId="2E471294" w:rsidR="005F54D3" w:rsidRPr="00FE6BF5" w:rsidRDefault="00FE6BF5" w:rsidP="0033256C">
      <w:pPr>
        <w:pStyle w:val="Sous-titre"/>
        <w:rPr>
          <w:b/>
          <w:bCs/>
          <w:noProof/>
        </w:rPr>
      </w:pPr>
      <w:r w:rsidRPr="00FE6BF5">
        <w:rPr>
          <w:b/>
          <w:bCs/>
          <w:noProof/>
        </w:rPr>
        <w:t xml:space="preserve">FERNAND BALIN </w:t>
      </w:r>
    </w:p>
    <w:p w14:paraId="5D659B48" w14:textId="77777777" w:rsidR="002C0C4F" w:rsidRPr="00371494" w:rsidRDefault="002C0C4F" w:rsidP="00C37E9A">
      <w:pPr>
        <w:rPr>
          <w:noProof/>
          <w:sz w:val="28"/>
        </w:rPr>
        <w:sectPr w:rsidR="002C0C4F" w:rsidRPr="00371494" w:rsidSect="00FE6BF5">
          <w:footerReference w:type="default" r:id="rId9"/>
          <w:pgSz w:w="8419" w:h="11906" w:orient="landscape" w:code="9"/>
          <w:pgMar w:top="567" w:right="1440" w:bottom="720" w:left="1440" w:header="720" w:footer="720" w:gutter="0"/>
          <w:pgNumType w:start="1"/>
          <w:cols w:space="720"/>
          <w:docGrid w:linePitch="360"/>
        </w:sectPr>
      </w:pPr>
    </w:p>
    <w:p w14:paraId="1E031371" w14:textId="77777777" w:rsidR="007D2F22" w:rsidRPr="00371494" w:rsidRDefault="00000000" w:rsidP="008A0145">
      <w:pPr>
        <w:pStyle w:val="Titre"/>
        <w:rPr>
          <w:noProof/>
        </w:rPr>
      </w:pPr>
      <w:sdt>
        <w:sdtPr>
          <w:rPr>
            <w:noProof/>
          </w:rPr>
          <w:alias w:val="Titre du livre"/>
          <w:tag w:val="Titre du livre"/>
          <w:id w:val="537479676"/>
          <w:placeholder>
            <w:docPart w:val="E6E71B02B8674DC1B50DF143B8299535"/>
          </w:placeholder>
          <w:temporary/>
          <w:showingPlcHdr/>
          <w15:appearance w15:val="hidden"/>
        </w:sdtPr>
        <w:sdtContent>
          <w:r w:rsidR="006D4A29" w:rsidRPr="00371494">
            <w:rPr>
              <w:noProof/>
              <w:lang w:bidi="fr-FR"/>
            </w:rPr>
            <w:t>Titre du livre</w:t>
          </w:r>
        </w:sdtContent>
      </w:sdt>
    </w:p>
    <w:tbl>
      <w:tblPr>
        <w:tblStyle w:val="Grilledutableau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  <w:tblCaption w:val="Tableau de disposition"/>
        <w:tblDescription w:val="Tableau de disposition"/>
      </w:tblPr>
      <w:tblGrid>
        <w:gridCol w:w="2769"/>
        <w:gridCol w:w="2770"/>
      </w:tblGrid>
      <w:tr w:rsidR="004944F7" w:rsidRPr="00371494" w14:paraId="318E650D" w14:textId="77777777" w:rsidTr="00881E6A">
        <w:trPr>
          <w:trHeight w:val="6120"/>
          <w:jc w:val="center"/>
        </w:trPr>
        <w:tc>
          <w:tcPr>
            <w:tcW w:w="2520" w:type="dxa"/>
          </w:tcPr>
          <w:p w14:paraId="770D9A4F" w14:textId="77777777" w:rsidR="00210F45" w:rsidRPr="00371494" w:rsidRDefault="00000000" w:rsidP="00F2438A">
            <w:pPr>
              <w:pStyle w:val="Auteur"/>
              <w:rPr>
                <w:noProof/>
              </w:rPr>
            </w:pPr>
            <w:sdt>
              <w:sdtPr>
                <w:rPr>
                  <w:noProof/>
                </w:rPr>
                <w:alias w:val="Auteur"/>
                <w:tag w:val="Auteur"/>
                <w:id w:val="1489904642"/>
                <w:placeholder>
                  <w:docPart w:val="3B10654E56084CBC8B38BD36022C9615"/>
                </w:placeholder>
                <w:temporary/>
                <w:showingPlcHdr/>
                <w15:appearance w15:val="hidden"/>
              </w:sdtPr>
              <w:sdtContent>
                <w:r w:rsidR="00210F45" w:rsidRPr="00371494">
                  <w:rPr>
                    <w:noProof/>
                    <w:lang w:bidi="fr-FR"/>
                  </w:rPr>
                  <w:t>Alexandre Chauvin</w:t>
                </w:r>
              </w:sdtContent>
            </w:sdt>
          </w:p>
          <w:sdt>
            <w:sdtPr>
              <w:rPr>
                <w:noProof/>
              </w:rPr>
              <w:alias w:val="Auteur"/>
              <w:tag w:val="Auteur"/>
              <w:id w:val="1506010728"/>
              <w:placeholder>
                <w:docPart w:val="31306DDCCF38414088CD58442171EF96"/>
              </w:placeholder>
              <w:temporary/>
              <w:showingPlcHdr/>
              <w15:appearance w15:val="hidden"/>
            </w:sdtPr>
            <w:sdtContent>
              <w:p w14:paraId="5FE5B4BF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Marie Berthelette</w:t>
                </w:r>
              </w:p>
            </w:sdtContent>
          </w:sdt>
          <w:sdt>
            <w:sdtPr>
              <w:rPr>
                <w:noProof/>
              </w:rPr>
              <w:alias w:val="Auteur"/>
              <w:tag w:val="Auteur"/>
              <w:id w:val="22151343"/>
              <w:placeholder>
                <w:docPart w:val="2A4255C6487C4B758596E4AE0EE752EC"/>
              </w:placeholder>
              <w:temporary/>
              <w:showingPlcHdr/>
              <w15:appearance w15:val="hidden"/>
            </w:sdtPr>
            <w:sdtContent>
              <w:p w14:paraId="0A53DA88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Aline Dupuy</w:t>
                </w:r>
              </w:p>
            </w:sdtContent>
          </w:sdt>
          <w:sdt>
            <w:sdtPr>
              <w:rPr>
                <w:noProof/>
              </w:rPr>
              <w:alias w:val="Auteur"/>
              <w:tag w:val="Auteur"/>
              <w:id w:val="2083334474"/>
              <w:placeholder>
                <w:docPart w:val="723E65ADC1DF4DD09EF92B79E70BF0BF"/>
              </w:placeholder>
              <w:temporary/>
              <w:showingPlcHdr/>
              <w15:appearance w15:val="hidden"/>
            </w:sdtPr>
            <w:sdtContent>
              <w:p w14:paraId="4DF35066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  <w:sdt>
            <w:sdtPr>
              <w:rPr>
                <w:noProof/>
              </w:rPr>
              <w:alias w:val="Auteur"/>
              <w:tag w:val="Auteur"/>
              <w:id w:val="-156997375"/>
              <w:placeholder>
                <w:docPart w:val="DCDDDB34114D487CB7BE37E64C6C39FC"/>
              </w:placeholder>
              <w:temporary/>
              <w:showingPlcHdr/>
              <w15:appearance w15:val="hidden"/>
            </w:sdtPr>
            <w:sdtContent>
              <w:p w14:paraId="0A602D5A" w14:textId="77777777" w:rsidR="004944F7" w:rsidRPr="00371494" w:rsidRDefault="00210F45" w:rsidP="00C452C7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</w:tc>
        <w:tc>
          <w:tcPr>
            <w:tcW w:w="2520" w:type="dxa"/>
          </w:tcPr>
          <w:sdt>
            <w:sdtPr>
              <w:rPr>
                <w:noProof/>
              </w:rPr>
              <w:alias w:val="Auteur"/>
              <w:tag w:val="Auteur"/>
              <w:id w:val="-963114122"/>
              <w:placeholder>
                <w:docPart w:val="17388F396CF44CCCBB6E78B357D85CB6"/>
              </w:placeholder>
              <w:temporary/>
              <w:showingPlcHdr/>
              <w15:appearance w15:val="hidden"/>
            </w:sdtPr>
            <w:sdtContent>
              <w:p w14:paraId="26B8966F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  <w:sdt>
            <w:sdtPr>
              <w:rPr>
                <w:noProof/>
              </w:rPr>
              <w:alias w:val="Auteur"/>
              <w:tag w:val="Auteur"/>
              <w:id w:val="1612784876"/>
              <w:placeholder>
                <w:docPart w:val="84F1CC12E05E4852BC0197775D57EAF7"/>
              </w:placeholder>
              <w:temporary/>
              <w:showingPlcHdr/>
              <w15:appearance w15:val="hidden"/>
            </w:sdtPr>
            <w:sdtContent>
              <w:p w14:paraId="126FF7C5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  <w:sdt>
            <w:sdtPr>
              <w:rPr>
                <w:noProof/>
              </w:rPr>
              <w:alias w:val="Auteur"/>
              <w:tag w:val="Auteur"/>
              <w:id w:val="-730690433"/>
              <w:placeholder>
                <w:docPart w:val="372F91E5EA024351B3369D47EFA9D5FE"/>
              </w:placeholder>
              <w:temporary/>
              <w:showingPlcHdr/>
              <w15:appearance w15:val="hidden"/>
            </w:sdtPr>
            <w:sdtContent>
              <w:p w14:paraId="6C80F311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  <w:sdt>
            <w:sdtPr>
              <w:rPr>
                <w:noProof/>
              </w:rPr>
              <w:alias w:val="Auteur"/>
              <w:tag w:val="Auteur"/>
              <w:id w:val="-598862787"/>
              <w:placeholder>
                <w:docPart w:val="0A7B713CA34546E7919DFB134D8E4A65"/>
              </w:placeholder>
              <w:temporary/>
              <w:showingPlcHdr/>
              <w15:appearance w15:val="hidden"/>
            </w:sdtPr>
            <w:sdtContent>
              <w:p w14:paraId="29F9BD5A" w14:textId="77777777" w:rsidR="00210F45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  <w:sdt>
            <w:sdtPr>
              <w:rPr>
                <w:noProof/>
              </w:rPr>
              <w:alias w:val="Auteur"/>
              <w:tag w:val="Auteur"/>
              <w:id w:val="-904533430"/>
              <w:placeholder>
                <w:docPart w:val="6237244671E04EA78563E487B133772D"/>
              </w:placeholder>
              <w:temporary/>
              <w:showingPlcHdr/>
              <w15:appearance w15:val="hidden"/>
            </w:sdtPr>
            <w:sdtContent>
              <w:p w14:paraId="6CE1E801" w14:textId="77777777" w:rsidR="004944F7" w:rsidRPr="00371494" w:rsidRDefault="00210F45" w:rsidP="00F2438A">
                <w:pPr>
                  <w:pStyle w:val="Auteur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</w:tc>
      </w:tr>
    </w:tbl>
    <w:sdt>
      <w:sdtPr>
        <w:rPr>
          <w:noProof/>
        </w:rPr>
        <w:alias w:val="Date"/>
        <w:tag w:val="Date"/>
        <w:id w:val="-571966097"/>
        <w:placeholder>
          <w:docPart w:val="F848629E7DED4DBFB166C81C18C3F0C7"/>
        </w:placeholder>
        <w:temporary/>
        <w:showingPlcHdr/>
        <w15:appearance w15:val="hidden"/>
      </w:sdtPr>
      <w:sdtContent>
        <w:p w14:paraId="3EC772C6" w14:textId="77777777" w:rsidR="007D2F22" w:rsidRPr="00371494" w:rsidRDefault="00BB7F9C" w:rsidP="0033256C">
          <w:pPr>
            <w:pStyle w:val="Sous-titre"/>
            <w:rPr>
              <w:noProof/>
            </w:rPr>
          </w:pPr>
          <w:r w:rsidRPr="00371494">
            <w:rPr>
              <w:noProof/>
              <w:lang w:bidi="fr-FR"/>
            </w:rPr>
            <w:t>Date</w:t>
          </w:r>
        </w:p>
      </w:sdtContent>
    </w:sdt>
    <w:p w14:paraId="048AE19C" w14:textId="77777777" w:rsidR="00C452C7" w:rsidRPr="00371494" w:rsidRDefault="00000000" w:rsidP="00C452C7">
      <w:pPr>
        <w:pStyle w:val="Sous-titre"/>
        <w:rPr>
          <w:noProof/>
        </w:rPr>
      </w:pPr>
      <w:sdt>
        <w:sdtPr>
          <w:rPr>
            <w:noProof/>
          </w:rPr>
          <w:alias w:val="Nom de l’établissement"/>
          <w:tag w:val="Nom de l’établissement"/>
          <w:id w:val="1418131399"/>
          <w:placeholder>
            <w:docPart w:val="F6424EBBAB5C4581BB3F60D326CBB156"/>
          </w:placeholder>
          <w:temporary/>
          <w:showingPlcHdr/>
          <w15:appearance w15:val="hidden"/>
        </w:sdtPr>
        <w:sdtContent>
          <w:r w:rsidR="00C452C7" w:rsidRPr="00371494">
            <w:rPr>
              <w:noProof/>
              <w:lang w:bidi="fr-FR"/>
            </w:rPr>
            <w:t>Nom de l’établissement</w:t>
          </w:r>
        </w:sdtContent>
      </w:sdt>
      <w:r w:rsidR="00C452C7" w:rsidRPr="00371494">
        <w:rPr>
          <w:noProof/>
          <w:lang w:bidi="fr-FR"/>
        </w:rPr>
        <w:br w:type="page"/>
      </w:r>
    </w:p>
    <w:p w14:paraId="5EFDE2AE" w14:textId="77777777" w:rsidR="00665970" w:rsidRPr="00371494" w:rsidRDefault="0022764D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lastRenderedPageBreak/>
        <w:t xml:space="preserve">Copyright © </w:t>
      </w:r>
      <w:sdt>
        <w:sdtPr>
          <w:rPr>
            <w:noProof/>
          </w:rPr>
          <w:alias w:val="Année du copyright"/>
          <w:tag w:val="Année du copyright"/>
          <w:id w:val="1963079212"/>
          <w:placeholder>
            <w:docPart w:val="B2B06CE98C764716BCB4CA5BDC7F6CCE"/>
          </w:placeholder>
          <w:temporary/>
          <w:showingPlcHdr/>
          <w15:appearance w15:val="hidden"/>
        </w:sdtPr>
        <w:sdtContent>
          <w:r w:rsidR="009A1509" w:rsidRPr="00371494">
            <w:rPr>
              <w:noProof/>
              <w:lang w:bidi="fr-FR"/>
            </w:rPr>
            <w:t>2019</w:t>
          </w:r>
        </w:sdtContent>
      </w:sdt>
    </w:p>
    <w:p w14:paraId="4CEE1237" w14:textId="77777777" w:rsidR="00665970" w:rsidRPr="00371494" w:rsidRDefault="00665970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t xml:space="preserve">par </w:t>
      </w:r>
      <w:sdt>
        <w:sdtPr>
          <w:rPr>
            <w:noProof/>
          </w:rPr>
          <w:alias w:val="Détenteur du copyright"/>
          <w:tag w:val="Détenteur du copyright"/>
          <w:id w:val="976265059"/>
          <w:placeholder>
            <w:docPart w:val="631985596E844E6D9B50ACADF2C33367"/>
          </w:placeholder>
          <w:temporary/>
          <w:showingPlcHdr/>
          <w15:appearance w15:val="hidden"/>
        </w:sdtPr>
        <w:sdtContent>
          <w:r w:rsidR="009A1509" w:rsidRPr="00371494">
            <w:rPr>
              <w:noProof/>
              <w:lang w:bidi="fr-FR"/>
            </w:rPr>
            <w:t>Nom du détenteur du copyright</w:t>
          </w:r>
        </w:sdtContent>
      </w:sdt>
    </w:p>
    <w:p w14:paraId="643D9C20" w14:textId="77777777" w:rsidR="00665970" w:rsidRPr="00371494" w:rsidRDefault="00665970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t xml:space="preserve">ISBN : </w:t>
      </w:r>
      <w:sdt>
        <w:sdtPr>
          <w:rPr>
            <w:noProof/>
          </w:rPr>
          <w:alias w:val="Numéro ISBN"/>
          <w:tag w:val="Numéro ISBN"/>
          <w:id w:val="874352148"/>
          <w:placeholder>
            <w:docPart w:val="1156BA1B0B8E4CE2AFB699097D153118"/>
          </w:placeholder>
          <w:temporary/>
          <w:showingPlcHdr/>
          <w15:appearance w15:val="hidden"/>
        </w:sdtPr>
        <w:sdtContent>
          <w:r w:rsidR="00896C4B" w:rsidRPr="00371494">
            <w:rPr>
              <w:noProof/>
              <w:lang w:bidi="fr-FR"/>
            </w:rPr>
            <w:t>123-45678-9</w:t>
          </w:r>
        </w:sdtContent>
      </w:sdt>
    </w:p>
    <w:p w14:paraId="2A9B50CB" w14:textId="77777777" w:rsidR="00665970" w:rsidRPr="00371494" w:rsidRDefault="00665970" w:rsidP="0033256C">
      <w:pPr>
        <w:pStyle w:val="Sous-titre"/>
        <w:rPr>
          <w:noProof/>
        </w:rPr>
      </w:pPr>
      <w:r w:rsidRPr="00371494">
        <w:rPr>
          <w:noProof/>
          <w:lang w:bidi="fr-FR"/>
        </w:rPr>
        <w:t xml:space="preserve">Imprimé dans </w:t>
      </w:r>
      <w:sdt>
        <w:sdtPr>
          <w:rPr>
            <w:noProof/>
          </w:rPr>
          <w:alias w:val="Nom du pays"/>
          <w:tag w:val="Nom du pays"/>
          <w:id w:val="933253072"/>
          <w:placeholder>
            <w:docPart w:val="072C07DB969C44DAB3A6B0CA4DD93DDD"/>
          </w:placeholder>
          <w:temporary/>
          <w:showingPlcHdr/>
          <w15:appearance w15:val="hidden"/>
        </w:sdtPr>
        <w:sdtContent>
          <w:r w:rsidR="00896C4B" w:rsidRPr="00371494">
            <w:rPr>
              <w:noProof/>
              <w:lang w:bidi="fr-FR"/>
            </w:rPr>
            <w:t>Nom du pays</w:t>
          </w:r>
        </w:sdtContent>
      </w:sdt>
    </w:p>
    <w:p w14:paraId="23773511" w14:textId="77777777" w:rsidR="004944F7" w:rsidRPr="00371494" w:rsidRDefault="0022764D" w:rsidP="004944F7">
      <w:pPr>
        <w:rPr>
          <w:noProof/>
        </w:rPr>
      </w:pPr>
      <w:r w:rsidRPr="00371494">
        <w:rPr>
          <w:noProof/>
          <w:lang w:bidi="fr-FR"/>
        </w:rPr>
        <w:br w:type="page"/>
      </w:r>
    </w:p>
    <w:sdt>
      <w:sdtPr>
        <w:rPr>
          <w:noProof/>
          <w:spacing w:val="15"/>
          <w:sz w:val="24"/>
        </w:rPr>
        <w:id w:val="2493240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F3BA54B" w14:textId="77777777" w:rsidR="00574218" w:rsidRPr="00912115" w:rsidRDefault="00574218" w:rsidP="00912115">
          <w:pPr>
            <w:pStyle w:val="En-ttedetabledesmatires"/>
          </w:pPr>
          <w:r w:rsidRPr="00912115">
            <w:t>Table des matières</w:t>
          </w:r>
        </w:p>
        <w:p w14:paraId="1E40F91A" w14:textId="77777777" w:rsidR="00371494" w:rsidRPr="00371494" w:rsidRDefault="005F5967">
          <w:pPr>
            <w:pStyle w:val="TM1"/>
            <w:rPr>
              <w:rFonts w:asciiTheme="minorHAnsi" w:eastAsiaTheme="minorEastAsia" w:hAnsiTheme="minorHAnsi"/>
              <w:spacing w:val="0"/>
              <w:sz w:val="22"/>
              <w:lang w:eastAsia="fr-FR"/>
            </w:rPr>
          </w:pPr>
          <w:r w:rsidRPr="00371494">
            <w:rPr>
              <w:lang w:bidi="fr-FR"/>
            </w:rPr>
            <w:fldChar w:fldCharType="begin"/>
          </w:r>
          <w:r w:rsidRPr="00371494">
            <w:rPr>
              <w:lang w:bidi="fr-FR"/>
            </w:rPr>
            <w:instrText xml:space="preserve"> TOC \o "1-1" \h \z \t "Title 1,1,Title 2,1,Title 3,1,Title 4,1" </w:instrText>
          </w:r>
          <w:r w:rsidRPr="00371494">
            <w:rPr>
              <w:lang w:bidi="fr-FR"/>
            </w:rPr>
            <w:fldChar w:fldCharType="separate"/>
          </w:r>
          <w:hyperlink w:anchor="_Toc22311314" w:history="1">
            <w:r w:rsidR="00371494" w:rsidRPr="00371494">
              <w:rPr>
                <w:rStyle w:val="Lienhypertexte"/>
                <w:lang w:bidi="fr-FR"/>
              </w:rPr>
              <w:t>Mains du jazz par Aline Dupuy</w:t>
            </w:r>
            <w:r w:rsidR="00371494" w:rsidRPr="00371494">
              <w:rPr>
                <w:webHidden/>
              </w:rPr>
              <w:tab/>
            </w:r>
            <w:r w:rsidR="00371494" w:rsidRPr="00371494">
              <w:rPr>
                <w:webHidden/>
              </w:rPr>
              <w:fldChar w:fldCharType="begin"/>
            </w:r>
            <w:r w:rsidR="00371494" w:rsidRPr="00371494">
              <w:rPr>
                <w:webHidden/>
              </w:rPr>
              <w:instrText xml:space="preserve"> PAGEREF _Toc22311314 \h </w:instrText>
            </w:r>
            <w:r w:rsidR="00371494" w:rsidRPr="00371494">
              <w:rPr>
                <w:webHidden/>
              </w:rPr>
            </w:r>
            <w:r w:rsidR="00371494" w:rsidRPr="00371494">
              <w:rPr>
                <w:webHidden/>
              </w:rPr>
              <w:fldChar w:fldCharType="separate"/>
            </w:r>
            <w:r w:rsidR="00371494" w:rsidRPr="00371494">
              <w:rPr>
                <w:webHidden/>
              </w:rPr>
              <w:t>1</w:t>
            </w:r>
            <w:r w:rsidR="00371494" w:rsidRPr="00371494">
              <w:rPr>
                <w:webHidden/>
              </w:rPr>
              <w:fldChar w:fldCharType="end"/>
            </w:r>
          </w:hyperlink>
        </w:p>
        <w:p w14:paraId="3DA11F88" w14:textId="77777777" w:rsidR="00371494" w:rsidRPr="00371494" w:rsidRDefault="00000000">
          <w:pPr>
            <w:pStyle w:val="TM1"/>
            <w:rPr>
              <w:rFonts w:asciiTheme="minorHAnsi" w:eastAsiaTheme="minorEastAsia" w:hAnsiTheme="minorHAnsi"/>
              <w:spacing w:val="0"/>
              <w:sz w:val="22"/>
              <w:lang w:eastAsia="fr-FR"/>
            </w:rPr>
          </w:pPr>
          <w:hyperlink w:anchor="_Toc22311315" w:history="1">
            <w:r w:rsidR="00371494" w:rsidRPr="00371494">
              <w:rPr>
                <w:rStyle w:val="Lienhypertexte"/>
                <w:lang w:bidi="fr-FR"/>
              </w:rPr>
              <w:t>poème par Alexandre Chauvin</w:t>
            </w:r>
            <w:r w:rsidR="00371494" w:rsidRPr="00371494">
              <w:rPr>
                <w:webHidden/>
              </w:rPr>
              <w:tab/>
            </w:r>
            <w:r w:rsidR="00371494" w:rsidRPr="00371494">
              <w:rPr>
                <w:webHidden/>
              </w:rPr>
              <w:fldChar w:fldCharType="begin"/>
            </w:r>
            <w:r w:rsidR="00371494" w:rsidRPr="00371494">
              <w:rPr>
                <w:webHidden/>
              </w:rPr>
              <w:instrText xml:space="preserve"> PAGEREF _Toc22311315 \h </w:instrText>
            </w:r>
            <w:r w:rsidR="00371494" w:rsidRPr="00371494">
              <w:rPr>
                <w:webHidden/>
              </w:rPr>
            </w:r>
            <w:r w:rsidR="00371494" w:rsidRPr="00371494">
              <w:rPr>
                <w:webHidden/>
              </w:rPr>
              <w:fldChar w:fldCharType="separate"/>
            </w:r>
            <w:r w:rsidR="00371494" w:rsidRPr="00371494">
              <w:rPr>
                <w:webHidden/>
              </w:rPr>
              <w:t>2</w:t>
            </w:r>
            <w:r w:rsidR="00371494" w:rsidRPr="00371494">
              <w:rPr>
                <w:webHidden/>
              </w:rPr>
              <w:fldChar w:fldCharType="end"/>
            </w:r>
          </w:hyperlink>
        </w:p>
        <w:p w14:paraId="69436A03" w14:textId="77777777" w:rsidR="00371494" w:rsidRPr="00371494" w:rsidRDefault="00000000">
          <w:pPr>
            <w:pStyle w:val="TM1"/>
            <w:rPr>
              <w:rFonts w:asciiTheme="minorHAnsi" w:eastAsiaTheme="minorEastAsia" w:hAnsiTheme="minorHAnsi"/>
              <w:spacing w:val="0"/>
              <w:sz w:val="22"/>
              <w:lang w:eastAsia="fr-FR"/>
            </w:rPr>
          </w:pPr>
          <w:hyperlink w:anchor="_Toc22311316" w:history="1">
            <w:r w:rsidR="00371494" w:rsidRPr="00371494">
              <w:rPr>
                <w:rStyle w:val="Lienhypertexte"/>
                <w:lang w:bidi="fr-FR"/>
              </w:rPr>
              <w:t>zeste par Marie Berthelette</w:t>
            </w:r>
            <w:r w:rsidR="00371494" w:rsidRPr="00371494">
              <w:rPr>
                <w:webHidden/>
              </w:rPr>
              <w:tab/>
            </w:r>
            <w:r w:rsidR="00371494" w:rsidRPr="00371494">
              <w:rPr>
                <w:webHidden/>
              </w:rPr>
              <w:fldChar w:fldCharType="begin"/>
            </w:r>
            <w:r w:rsidR="00371494" w:rsidRPr="00371494">
              <w:rPr>
                <w:webHidden/>
              </w:rPr>
              <w:instrText xml:space="preserve"> PAGEREF _Toc22311316 \h </w:instrText>
            </w:r>
            <w:r w:rsidR="00371494" w:rsidRPr="00371494">
              <w:rPr>
                <w:webHidden/>
              </w:rPr>
            </w:r>
            <w:r w:rsidR="00371494" w:rsidRPr="00371494">
              <w:rPr>
                <w:webHidden/>
              </w:rPr>
              <w:fldChar w:fldCharType="separate"/>
            </w:r>
            <w:r w:rsidR="00371494" w:rsidRPr="00371494">
              <w:rPr>
                <w:webHidden/>
              </w:rPr>
              <w:t>3</w:t>
            </w:r>
            <w:r w:rsidR="00371494" w:rsidRPr="00371494">
              <w:rPr>
                <w:webHidden/>
              </w:rPr>
              <w:fldChar w:fldCharType="end"/>
            </w:r>
          </w:hyperlink>
        </w:p>
        <w:p w14:paraId="5A46EB7A" w14:textId="77777777" w:rsidR="00371494" w:rsidRPr="00371494" w:rsidRDefault="00000000">
          <w:pPr>
            <w:pStyle w:val="TM1"/>
            <w:rPr>
              <w:rFonts w:asciiTheme="minorHAnsi" w:eastAsiaTheme="minorEastAsia" w:hAnsiTheme="minorHAnsi"/>
              <w:spacing w:val="0"/>
              <w:sz w:val="22"/>
              <w:lang w:eastAsia="fr-FR"/>
            </w:rPr>
          </w:pPr>
          <w:hyperlink w:anchor="_Toc22311317" w:history="1">
            <w:r w:rsidR="00371494" w:rsidRPr="00371494">
              <w:rPr>
                <w:rStyle w:val="Lienhypertexte"/>
                <w:lang w:bidi="fr-FR"/>
              </w:rPr>
              <w:t>Titre de poème par Auteur</w:t>
            </w:r>
            <w:r w:rsidR="00371494" w:rsidRPr="00371494">
              <w:rPr>
                <w:webHidden/>
              </w:rPr>
              <w:tab/>
            </w:r>
            <w:r w:rsidR="00371494" w:rsidRPr="00371494">
              <w:rPr>
                <w:webHidden/>
              </w:rPr>
              <w:fldChar w:fldCharType="begin"/>
            </w:r>
            <w:r w:rsidR="00371494" w:rsidRPr="00371494">
              <w:rPr>
                <w:webHidden/>
              </w:rPr>
              <w:instrText xml:space="preserve"> PAGEREF _Toc22311317 \h </w:instrText>
            </w:r>
            <w:r w:rsidR="00371494" w:rsidRPr="00371494">
              <w:rPr>
                <w:webHidden/>
              </w:rPr>
            </w:r>
            <w:r w:rsidR="00371494" w:rsidRPr="00371494">
              <w:rPr>
                <w:webHidden/>
              </w:rPr>
              <w:fldChar w:fldCharType="separate"/>
            </w:r>
            <w:r w:rsidR="00371494" w:rsidRPr="00371494">
              <w:rPr>
                <w:webHidden/>
              </w:rPr>
              <w:t>4</w:t>
            </w:r>
            <w:r w:rsidR="00371494" w:rsidRPr="00371494">
              <w:rPr>
                <w:webHidden/>
              </w:rPr>
              <w:fldChar w:fldCharType="end"/>
            </w:r>
          </w:hyperlink>
        </w:p>
        <w:p w14:paraId="6DC480DB" w14:textId="77777777" w:rsidR="00371494" w:rsidRPr="00371494" w:rsidRDefault="00000000">
          <w:pPr>
            <w:pStyle w:val="TM1"/>
            <w:rPr>
              <w:rFonts w:asciiTheme="minorHAnsi" w:eastAsiaTheme="minorEastAsia" w:hAnsiTheme="minorHAnsi"/>
              <w:spacing w:val="0"/>
              <w:sz w:val="22"/>
              <w:lang w:eastAsia="fr-FR"/>
            </w:rPr>
          </w:pPr>
          <w:hyperlink w:anchor="_Toc22311318" w:history="1">
            <w:r w:rsidR="00371494" w:rsidRPr="00371494">
              <w:rPr>
                <w:rStyle w:val="Lienhypertexte"/>
                <w:lang w:bidi="fr-FR"/>
              </w:rPr>
              <w:t>Auteurs</w:t>
            </w:r>
            <w:r w:rsidR="00371494" w:rsidRPr="00371494">
              <w:rPr>
                <w:webHidden/>
              </w:rPr>
              <w:tab/>
            </w:r>
            <w:r w:rsidR="00371494" w:rsidRPr="00371494">
              <w:rPr>
                <w:webHidden/>
              </w:rPr>
              <w:fldChar w:fldCharType="begin"/>
            </w:r>
            <w:r w:rsidR="00371494" w:rsidRPr="00371494">
              <w:rPr>
                <w:webHidden/>
              </w:rPr>
              <w:instrText xml:space="preserve"> PAGEREF _Toc22311318 \h </w:instrText>
            </w:r>
            <w:r w:rsidR="00371494" w:rsidRPr="00371494">
              <w:rPr>
                <w:webHidden/>
              </w:rPr>
            </w:r>
            <w:r w:rsidR="00371494" w:rsidRPr="00371494">
              <w:rPr>
                <w:webHidden/>
              </w:rPr>
              <w:fldChar w:fldCharType="separate"/>
            </w:r>
            <w:r w:rsidR="00371494" w:rsidRPr="00371494">
              <w:rPr>
                <w:webHidden/>
              </w:rPr>
              <w:t>5</w:t>
            </w:r>
            <w:r w:rsidR="00371494" w:rsidRPr="00371494">
              <w:rPr>
                <w:webHidden/>
              </w:rPr>
              <w:fldChar w:fldCharType="end"/>
            </w:r>
          </w:hyperlink>
        </w:p>
        <w:p w14:paraId="26905416" w14:textId="77777777" w:rsidR="00574218" w:rsidRPr="00371494" w:rsidRDefault="005F5967" w:rsidP="00477624">
          <w:pPr>
            <w:pStyle w:val="TM1"/>
          </w:pPr>
          <w:r w:rsidRPr="00371494">
            <w:rPr>
              <w:lang w:bidi="fr-FR"/>
            </w:rPr>
            <w:fldChar w:fldCharType="end"/>
          </w:r>
        </w:p>
      </w:sdtContent>
    </w:sdt>
    <w:p w14:paraId="09F693A8" w14:textId="77777777" w:rsidR="004944F7" w:rsidRPr="00371494" w:rsidRDefault="004944F7" w:rsidP="004944F7">
      <w:pPr>
        <w:rPr>
          <w:noProof/>
        </w:rPr>
      </w:pPr>
    </w:p>
    <w:p w14:paraId="538B4855" w14:textId="77777777" w:rsidR="006F470F" w:rsidRPr="00371494" w:rsidRDefault="006F470F" w:rsidP="006F470F">
      <w:pPr>
        <w:rPr>
          <w:noProof/>
        </w:rPr>
        <w:sectPr w:rsidR="006F470F" w:rsidRPr="00371494" w:rsidSect="008A0145">
          <w:type w:val="oddPage"/>
          <w:pgSz w:w="8419" w:h="11906" w:orient="landscape" w:code="9"/>
          <w:pgMar w:top="1474" w:right="1440" w:bottom="720" w:left="1440" w:header="720" w:footer="720" w:gutter="0"/>
          <w:pgNumType w:start="1"/>
          <w:cols w:space="720"/>
          <w:docGrid w:linePitch="360"/>
        </w:sectPr>
      </w:pPr>
    </w:p>
    <w:p w14:paraId="2162B67A" w14:textId="77777777" w:rsidR="0071058F" w:rsidRPr="00371494" w:rsidRDefault="00917F72" w:rsidP="00371494">
      <w:pPr>
        <w:pStyle w:val="Titre1"/>
        <w:spacing w:after="360"/>
        <w:rPr>
          <w:rStyle w:val="Auteur1"/>
          <w:noProof/>
          <w:color w:val="B55374" w:themeColor="accent4" w:themeShade="BF"/>
        </w:rPr>
      </w:pPr>
      <w:bookmarkStart w:id="0" w:name="_Toc22311314"/>
      <w:r w:rsidRPr="00371494">
        <w:rPr>
          <w:rStyle w:val="CaractreTitre1"/>
          <w:noProof/>
        </w:rPr>
        <w:lastRenderedPageBreak/>
        <w:drawing>
          <wp:anchor distT="0" distB="0" distL="114300" distR="114300" simplePos="0" relativeHeight="251687936" behindDoc="1" locked="0" layoutInCell="1" allowOverlap="1" wp14:anchorId="5098C06D" wp14:editId="0F1AF1D6">
            <wp:simplePos x="0" y="0"/>
            <wp:positionH relativeFrom="column">
              <wp:posOffset>-152400</wp:posOffset>
            </wp:positionH>
            <wp:positionV relativeFrom="paragraph">
              <wp:posOffset>1000125</wp:posOffset>
            </wp:positionV>
            <wp:extent cx="1810512" cy="4745736"/>
            <wp:effectExtent l="0" t="0" r="0" b="0"/>
            <wp:wrapTight wrapText="right">
              <wp:wrapPolygon edited="0">
                <wp:start x="6591" y="434"/>
                <wp:lineTo x="3864" y="1127"/>
                <wp:lineTo x="2273" y="1648"/>
                <wp:lineTo x="2273" y="2515"/>
                <wp:lineTo x="3409" y="4769"/>
                <wp:lineTo x="682" y="5376"/>
                <wp:lineTo x="227" y="5550"/>
                <wp:lineTo x="455" y="6157"/>
                <wp:lineTo x="1591" y="7544"/>
                <wp:lineTo x="4318" y="8931"/>
                <wp:lineTo x="1136" y="10319"/>
                <wp:lineTo x="0" y="11273"/>
                <wp:lineTo x="0" y="11446"/>
                <wp:lineTo x="909" y="11880"/>
                <wp:lineTo x="3637" y="13094"/>
                <wp:lineTo x="8182" y="14481"/>
                <wp:lineTo x="5682" y="14654"/>
                <wp:lineTo x="3637" y="15261"/>
                <wp:lineTo x="3637" y="15955"/>
                <wp:lineTo x="6137" y="17256"/>
                <wp:lineTo x="6819" y="18643"/>
                <wp:lineTo x="8410" y="20031"/>
                <wp:lineTo x="10910" y="21331"/>
                <wp:lineTo x="12046" y="21331"/>
                <wp:lineTo x="11819" y="20031"/>
                <wp:lineTo x="7955" y="18643"/>
                <wp:lineTo x="9092" y="18643"/>
                <wp:lineTo x="14092" y="17256"/>
                <wp:lineTo x="15456" y="16302"/>
                <wp:lineTo x="15910" y="15868"/>
                <wp:lineTo x="15910" y="15088"/>
                <wp:lineTo x="13410" y="13094"/>
                <wp:lineTo x="15001" y="12400"/>
                <wp:lineTo x="15001" y="11966"/>
                <wp:lineTo x="14319" y="11706"/>
                <wp:lineTo x="12046" y="10145"/>
                <wp:lineTo x="8182" y="9278"/>
                <wp:lineTo x="5682" y="8931"/>
                <wp:lineTo x="5455" y="7544"/>
                <wp:lineTo x="10228" y="7544"/>
                <wp:lineTo x="16592" y="6764"/>
                <wp:lineTo x="16365" y="6157"/>
                <wp:lineTo x="20001" y="5810"/>
                <wp:lineTo x="20001" y="5029"/>
                <wp:lineTo x="17501" y="4509"/>
                <wp:lineTo x="17274" y="4162"/>
                <wp:lineTo x="15228" y="3382"/>
                <wp:lineTo x="17729" y="3122"/>
                <wp:lineTo x="17956" y="2428"/>
                <wp:lineTo x="16592" y="1734"/>
                <wp:lineTo x="7728" y="434"/>
                <wp:lineTo x="6591" y="434"/>
              </wp:wrapPolygon>
            </wp:wrapTight>
            <wp:docPr id="3" name="Image 3" descr="Fleurs sur une branch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rtwork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512" cy="47457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sdt>
        <w:sdtPr>
          <w:rPr>
            <w:rStyle w:val="CaractreTitre1"/>
            <w:noProof/>
          </w:rPr>
          <w:alias w:val="Titre du poème"/>
          <w:tag w:val="Titre du poème"/>
          <w:id w:val="205376058"/>
          <w:placeholder>
            <w:docPart w:val="82225FE5A3994E9488C09AF8ABA3EC0B"/>
          </w:placeholder>
          <w:temporary/>
          <w:showingPlcHdr/>
          <w15:appearance w15:val="hidden"/>
        </w:sdtPr>
        <w:sdtContent>
          <w:r w:rsidR="00F3204B" w:rsidRPr="00371494">
            <w:rPr>
              <w:rStyle w:val="CaractreTitre1"/>
              <w:noProof/>
            </w:rPr>
            <w:t>Mains du jazz</w:t>
          </w:r>
        </w:sdtContent>
      </w:sdt>
      <w:r w:rsidR="0071058F" w:rsidRPr="00371494">
        <w:rPr>
          <w:rStyle w:val="CaractreTitre1"/>
          <w:noProof/>
        </w:rPr>
        <w:br/>
      </w:r>
      <w:r w:rsidR="0071058F" w:rsidRPr="00371494">
        <w:rPr>
          <w:rStyle w:val="Auteur1"/>
          <w:noProof/>
          <w:color w:val="B55374" w:themeColor="accent4" w:themeShade="BF"/>
        </w:rPr>
        <w:t xml:space="preserve">par </w:t>
      </w:r>
      <w:sdt>
        <w:sdtPr>
          <w:rPr>
            <w:rStyle w:val="Auteur1"/>
            <w:noProof/>
            <w:color w:val="B55374" w:themeColor="accent4" w:themeShade="BF"/>
          </w:rPr>
          <w:alias w:val="Auteur du poème"/>
          <w:tag w:val="Auteur du poème"/>
          <w:id w:val="1690648683"/>
          <w:placeholder>
            <w:docPart w:val="D2C271E691F94ACDA80916C8A1764F61"/>
          </w:placeholder>
          <w:temporary/>
          <w:showingPlcHdr/>
          <w15:appearance w15:val="hidden"/>
        </w:sdtPr>
        <w:sdtContent>
          <w:r w:rsidRPr="00371494">
            <w:rPr>
              <w:rStyle w:val="Auteur1"/>
              <w:noProof/>
              <w:color w:val="B55374" w:themeColor="accent4" w:themeShade="BF"/>
            </w:rPr>
            <w:t>Aline Dupuy</w:t>
          </w:r>
        </w:sdtContent>
      </w:sdt>
      <w:bookmarkEnd w:id="0"/>
    </w:p>
    <w:sdt>
      <w:sdtPr>
        <w:rPr>
          <w:noProof/>
        </w:rPr>
        <w:alias w:val="Texte du poème"/>
        <w:tag w:val="Texte du poème"/>
        <w:id w:val="-305162082"/>
        <w:placeholder>
          <w:docPart w:val="04D751239F52432085D63F2482028B00"/>
        </w:placeholder>
        <w:temporary/>
        <w:showingPlcHdr/>
        <w15:appearance w15:val="hidden"/>
      </w:sdtPr>
      <w:sdtContent>
        <w:p w14:paraId="62FF38BD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quel est son nom</w:t>
          </w:r>
        </w:p>
        <w:p w14:paraId="7430A35E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écarte les doigts</w:t>
          </w:r>
        </w:p>
        <w:p w14:paraId="08F83EE5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secoue ou agite</w:t>
          </w:r>
        </w:p>
        <w:p w14:paraId="3691807A" w14:textId="77777777" w:rsidR="00917F72" w:rsidRPr="00371494" w:rsidRDefault="00917F72" w:rsidP="00917F72">
          <w:pPr>
            <w:pStyle w:val="Texte1"/>
            <w:rPr>
              <w:noProof/>
            </w:rPr>
          </w:pPr>
        </w:p>
        <w:p w14:paraId="06FAA563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peu importe l’âge</w:t>
          </w:r>
        </w:p>
        <w:p w14:paraId="58A76B01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la jeunesse de la culture</w:t>
          </w:r>
        </w:p>
        <w:p w14:paraId="29C0ED5E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reconnu dans le monde entier</w:t>
          </w:r>
        </w:p>
        <w:p w14:paraId="695EE71E" w14:textId="77777777" w:rsidR="00917F72" w:rsidRPr="00371494" w:rsidRDefault="00917F72" w:rsidP="00917F72">
          <w:pPr>
            <w:pStyle w:val="Texte1"/>
            <w:rPr>
              <w:noProof/>
            </w:rPr>
          </w:pPr>
        </w:p>
        <w:p w14:paraId="78D55E09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comique ou ironique</w:t>
          </w:r>
        </w:p>
        <w:p w14:paraId="2C856DF1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en haut, en bas, de côté</w:t>
          </w:r>
        </w:p>
        <w:p w14:paraId="15D774F8" w14:textId="77777777" w:rsidR="00917F72" w:rsidRPr="00371494" w:rsidRDefault="00917F72" w:rsidP="00917F72">
          <w:pPr>
            <w:pStyle w:val="Texte1"/>
            <w:rPr>
              <w:noProof/>
            </w:rPr>
          </w:pPr>
        </w:p>
        <w:p w14:paraId="05AF0D56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un peu de fioritures</w:t>
          </w:r>
        </w:p>
        <w:p w14:paraId="279F5B69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une touche de piment</w:t>
          </w:r>
        </w:p>
        <w:p w14:paraId="27828358" w14:textId="77777777" w:rsidR="00917F72" w:rsidRPr="00371494" w:rsidRDefault="00917F72" w:rsidP="00917F72">
          <w:pPr>
            <w:pStyle w:val="Texte1"/>
            <w:rPr>
              <w:noProof/>
            </w:rPr>
          </w:pPr>
        </w:p>
        <w:p w14:paraId="54F58349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excessif</w:t>
          </w:r>
        </w:p>
        <w:p w14:paraId="69BA69D3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percussif</w:t>
          </w:r>
        </w:p>
        <w:p w14:paraId="2F7AA97B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déjanté</w:t>
          </w:r>
        </w:p>
        <w:p w14:paraId="0FC4A7C2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extravagant</w:t>
          </w:r>
        </w:p>
        <w:p w14:paraId="06646950" w14:textId="77777777" w:rsidR="00917F72" w:rsidRPr="00371494" w:rsidRDefault="00917F72" w:rsidP="00917F72">
          <w:pPr>
            <w:pStyle w:val="Texte1"/>
            <w:rPr>
              <w:noProof/>
            </w:rPr>
          </w:pPr>
        </w:p>
        <w:p w14:paraId="5528DF81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danse</w:t>
          </w:r>
        </w:p>
        <w:p w14:paraId="1C132F9B" w14:textId="77777777" w:rsidR="00917F72" w:rsidRPr="00371494" w:rsidRDefault="00917F72" w:rsidP="00917F72">
          <w:pPr>
            <w:pStyle w:val="Texte1"/>
            <w:rPr>
              <w:noProof/>
            </w:rPr>
          </w:pPr>
        </w:p>
        <w:p w14:paraId="27161BAF" w14:textId="77777777" w:rsidR="00917F72" w:rsidRPr="00371494" w:rsidRDefault="00917F72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avec les mains du jazz</w:t>
          </w:r>
        </w:p>
      </w:sdtContent>
    </w:sdt>
    <w:bookmarkStart w:id="1" w:name="_Toc22311315"/>
    <w:bookmarkStart w:id="2" w:name="_Toc4527260"/>
    <w:bookmarkStart w:id="3" w:name="_Toc4525294"/>
    <w:p w14:paraId="1630E244" w14:textId="77777777" w:rsidR="0033256C" w:rsidRPr="00371494" w:rsidRDefault="00000000" w:rsidP="00371494">
      <w:pPr>
        <w:pStyle w:val="Titre1"/>
        <w:spacing w:after="960"/>
        <w:jc w:val="right"/>
        <w:rPr>
          <w:rStyle w:val="Auteur2"/>
          <w:rFonts w:asciiTheme="minorHAnsi" w:hAnsiTheme="minorHAnsi"/>
          <w:noProof/>
        </w:rPr>
      </w:pPr>
      <w:sdt>
        <w:sdtPr>
          <w:rPr>
            <w:rStyle w:val="CaractreTitre2"/>
            <w:rFonts w:asciiTheme="minorHAnsi" w:hAnsiTheme="minorHAnsi"/>
            <w:noProof/>
          </w:rPr>
          <w:alias w:val="Titre du poème"/>
          <w:tag w:val="Titre du poème"/>
          <w:id w:val="392550595"/>
          <w:placeholder>
            <w:docPart w:val="0B0AE883DE8B43D8ADCBD53C3556FA84"/>
          </w:placeholder>
          <w:temporary/>
          <w:showingPlcHdr/>
          <w15:appearance w15:val="hidden"/>
        </w:sdtPr>
        <w:sdtContent>
          <w:r w:rsidR="00917F72" w:rsidRPr="00371494">
            <w:rPr>
              <w:rStyle w:val="CaractreTitre2"/>
              <w:rFonts w:asciiTheme="minorHAnsi" w:hAnsiTheme="minorHAnsi"/>
              <w:noProof/>
            </w:rPr>
            <w:t>poème</w:t>
          </w:r>
        </w:sdtContent>
      </w:sdt>
      <w:r w:rsidR="00DF135B" w:rsidRPr="00371494">
        <w:rPr>
          <w:rStyle w:val="CaractreTitre2"/>
          <w:rFonts w:asciiTheme="minorHAnsi" w:hAnsiTheme="minorHAnsi"/>
          <w:noProof/>
        </w:rPr>
        <mc:AlternateContent>
          <mc:Choice Requires="wps">
            <w:drawing>
              <wp:anchor distT="0" distB="0" distL="320040" distR="320040" simplePos="0" relativeHeight="251678720" behindDoc="1" locked="0" layoutInCell="1" allowOverlap="1" wp14:anchorId="17BC6939" wp14:editId="321D7850">
                <wp:simplePos x="0" y="0"/>
                <wp:positionH relativeFrom="column">
                  <wp:posOffset>725805</wp:posOffset>
                </wp:positionH>
                <wp:positionV relativeFrom="paragraph">
                  <wp:posOffset>874395</wp:posOffset>
                </wp:positionV>
                <wp:extent cx="3346704" cy="3346704"/>
                <wp:effectExtent l="0" t="0" r="0" b="0"/>
                <wp:wrapTight wrapText="bothSides">
                  <wp:wrapPolygon edited="0">
                    <wp:start x="12911" y="123"/>
                    <wp:lineTo x="7378" y="2336"/>
                    <wp:lineTo x="5287" y="4181"/>
                    <wp:lineTo x="3443" y="6148"/>
                    <wp:lineTo x="1967" y="6763"/>
                    <wp:lineTo x="1721" y="7132"/>
                    <wp:lineTo x="2090" y="8238"/>
                    <wp:lineTo x="1476" y="8361"/>
                    <wp:lineTo x="1476" y="9837"/>
                    <wp:lineTo x="861" y="10329"/>
                    <wp:lineTo x="984" y="12050"/>
                    <wp:lineTo x="3935" y="12173"/>
                    <wp:lineTo x="1844" y="14140"/>
                    <wp:lineTo x="1844" y="14263"/>
                    <wp:lineTo x="2951" y="16108"/>
                    <wp:lineTo x="3443" y="18075"/>
                    <wp:lineTo x="5164" y="19428"/>
                    <wp:lineTo x="5287" y="19674"/>
                    <wp:lineTo x="6025" y="19674"/>
                    <wp:lineTo x="8115" y="19428"/>
                    <wp:lineTo x="9960" y="18813"/>
                    <wp:lineTo x="9837" y="18075"/>
                    <wp:lineTo x="11927" y="18075"/>
                    <wp:lineTo x="16969" y="16723"/>
                    <wp:lineTo x="16969" y="16108"/>
                    <wp:lineTo x="18936" y="14263"/>
                    <wp:lineTo x="18936" y="14140"/>
                    <wp:lineTo x="18198" y="12173"/>
                    <wp:lineTo x="19182" y="11312"/>
                    <wp:lineTo x="19674" y="10329"/>
                    <wp:lineTo x="19305" y="10206"/>
                    <wp:lineTo x="20411" y="9714"/>
                    <wp:lineTo x="21026" y="8853"/>
                    <wp:lineTo x="20657" y="8238"/>
                    <wp:lineTo x="18936" y="6394"/>
                    <wp:lineTo x="16231" y="4304"/>
                    <wp:lineTo x="16231" y="3074"/>
                    <wp:lineTo x="13526" y="123"/>
                    <wp:lineTo x="12911" y="123"/>
                  </wp:wrapPolygon>
                </wp:wrapTight>
                <wp:docPr id="17" name="Ovale 17" descr="Tache d’encr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6704" cy="3346704"/>
                        </a:xfrm>
                        <a:prstGeom prst="ellipse">
                          <a:avLst/>
                        </a:prstGeom>
                        <a:blipFill dpi="0"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495826" id="Ovale 17" o:spid="_x0000_s1026" alt="Tache d’encre" style="position:absolute;margin-left:57.15pt;margin-top:68.85pt;width:263.5pt;height:263.5pt;z-index:-251637760;visibility:visible;mso-wrap-style:square;mso-width-percent:0;mso-height-percent:0;mso-wrap-distance-left:25.2pt;mso-wrap-distance-top:0;mso-wrap-distance-right:25.2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" stroked="f" strokeweight="1pt">
                <v:fill r:id="rId12" o:title="Tache d’encre" recolor="t" rotate="t" type="frame"/>
                <v:stroke joinstyle="miter"/>
                <w10:wrap type="tight"/>
              </v:oval>
            </w:pict>
          </mc:Fallback>
        </mc:AlternateContent>
      </w:r>
      <w:r w:rsidR="0033256C" w:rsidRPr="00371494">
        <w:rPr>
          <w:rStyle w:val="CaractreTitre2"/>
          <w:rFonts w:asciiTheme="minorHAnsi" w:hAnsiTheme="minorHAnsi"/>
          <w:noProof/>
        </w:rPr>
        <w:br/>
      </w:r>
      <w:r w:rsidR="0033256C" w:rsidRPr="00371494">
        <w:rPr>
          <w:rStyle w:val="Auteur2"/>
          <w:rFonts w:asciiTheme="minorHAnsi" w:hAnsiTheme="minorHAnsi"/>
          <w:noProof/>
        </w:rPr>
        <w:t xml:space="preserve">par </w:t>
      </w:r>
      <w:sdt>
        <w:sdtPr>
          <w:rPr>
            <w:rStyle w:val="Auteur2"/>
            <w:rFonts w:asciiTheme="minorHAnsi" w:hAnsiTheme="minorHAnsi"/>
            <w:noProof/>
          </w:rPr>
          <w:alias w:val="Auteur du poème"/>
          <w:tag w:val="Auteur du poème"/>
          <w:id w:val="-1750729575"/>
          <w:placeholder>
            <w:docPart w:val="66001966F8774D31B9CF98855D97146A"/>
          </w:placeholder>
          <w:temporary/>
          <w:showingPlcHdr/>
          <w15:appearance w15:val="hidden"/>
        </w:sdtPr>
        <w:sdtContent>
          <w:r w:rsidR="00917F72" w:rsidRPr="00371494">
            <w:rPr>
              <w:rStyle w:val="Auteur2"/>
              <w:rFonts w:asciiTheme="minorHAnsi" w:hAnsiTheme="minorHAnsi"/>
              <w:noProof/>
            </w:rPr>
            <w:t>Alexandre Chauvin</w:t>
          </w:r>
        </w:sdtContent>
      </w:sdt>
      <w:bookmarkEnd w:id="1"/>
    </w:p>
    <w:bookmarkEnd w:id="3" w:displacedByCustomXml="next"/>
    <w:sdt>
      <w:sdtPr>
        <w:rPr>
          <w:noProof/>
        </w:rPr>
        <w:alias w:val="Texte du poème"/>
        <w:tag w:val="Texte du poème"/>
        <w:id w:val="1312981055"/>
        <w:placeholder>
          <w:docPart w:val="BF1EEC7713254C819E97F647DA8662A1"/>
        </w:placeholder>
        <w:temporary/>
        <w:showingPlcHdr/>
        <w15:appearance w15:val="hidden"/>
      </w:sdtPr>
      <w:sdtContent>
        <w:p w14:paraId="6C650E70" w14:textId="77777777" w:rsidR="00917F72" w:rsidRPr="00371494" w:rsidRDefault="00917F72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motifs</w:t>
          </w:r>
        </w:p>
        <w:p w14:paraId="7BE7C051" w14:textId="77777777" w:rsidR="00917F72" w:rsidRPr="00371494" w:rsidRDefault="00917F72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bizarre</w:t>
          </w:r>
        </w:p>
        <w:p w14:paraId="04C9D758" w14:textId="77777777" w:rsidR="00917F72" w:rsidRPr="00371494" w:rsidRDefault="00917F72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soirée</w:t>
          </w:r>
        </w:p>
        <w:p w14:paraId="4E56FE72" w14:textId="77777777" w:rsidR="00917F72" w:rsidRPr="00371494" w:rsidRDefault="00917F72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traces</w:t>
          </w:r>
        </w:p>
        <w:p w14:paraId="7A6C2D15" w14:textId="77777777" w:rsidR="00917F72" w:rsidRPr="00371494" w:rsidRDefault="00917F72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arrondi</w:t>
          </w:r>
        </w:p>
        <w:p w14:paraId="230A7E62" w14:textId="77777777" w:rsidR="00917F72" w:rsidRPr="00371494" w:rsidRDefault="00917F72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toi</w:t>
          </w:r>
        </w:p>
      </w:sdtContent>
    </w:sdt>
    <w:p w14:paraId="649F43E6" w14:textId="77777777" w:rsidR="000068EE" w:rsidRPr="00371494" w:rsidRDefault="003B4976" w:rsidP="00371494">
      <w:pPr>
        <w:pStyle w:val="Titre31"/>
        <w:rPr>
          <w:rStyle w:val="Auteur2"/>
          <w:noProof/>
          <w:sz w:val="28"/>
        </w:rPr>
      </w:pPr>
      <w:bookmarkStart w:id="4" w:name="_Toc22311316"/>
      <w:r w:rsidRPr="00371494">
        <w:rPr>
          <w:noProof/>
          <w:lang w:bidi="fr-FR"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2F9D6F47" wp14:editId="45C2C4F1">
                <wp:simplePos x="0" y="0"/>
                <wp:positionH relativeFrom="margin">
                  <wp:posOffset>-225631</wp:posOffset>
                </wp:positionH>
                <wp:positionV relativeFrom="margin">
                  <wp:posOffset>-226819</wp:posOffset>
                </wp:positionV>
                <wp:extent cx="3657600" cy="6140177"/>
                <wp:effectExtent l="0" t="0" r="0" b="0"/>
                <wp:wrapNone/>
                <wp:docPr id="18" name="Rectangle 1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614017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76863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913E57" id="Rectangle 18" o:spid="_x0000_s1026" style="position:absolute;margin-left:-17.75pt;margin-top:-17.85pt;width:4in;height:483.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" stroked="f" strokeweight="1pt">
                <v:fill opacity="50372f"/>
                <w10:wrap anchorx="margin" anchory="margin"/>
              </v:rect>
            </w:pict>
          </mc:Fallback>
        </mc:AlternateContent>
      </w:r>
      <w:sdt>
        <w:sdtPr>
          <w:rPr>
            <w:noProof/>
          </w:rPr>
          <w:alias w:val="Titre du poème"/>
          <w:tag w:val="Titre du poème"/>
          <w:id w:val="797493348"/>
          <w:placeholder>
            <w:docPart w:val="C7C1614458524768B7E4B8D511A98699"/>
          </w:placeholder>
          <w:temporary/>
          <w:showingPlcHdr/>
          <w15:appearance w15:val="hidden"/>
        </w:sdtPr>
        <w:sdtContent>
          <w:r w:rsidR="00F3204B" w:rsidRPr="00371494">
            <w:rPr>
              <w:noProof/>
              <w:lang w:bidi="fr-FR"/>
            </w:rPr>
            <w:t>zeste</w:t>
          </w:r>
        </w:sdtContent>
      </w:sdt>
      <w:r w:rsidR="000068EE" w:rsidRPr="00371494">
        <w:rPr>
          <w:noProof/>
          <w:lang w:bidi="fr-FR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5C0A3CB2" wp14:editId="0FC76F21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5029200" cy="7772400"/>
                <wp:effectExtent l="0" t="0" r="0" b="0"/>
                <wp:wrapNone/>
                <wp:docPr id="1" name="Rectangle 1" descr="Taches d’encre en guise d’arrière-plan décoratif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7772400"/>
                        </a:xfrm>
                        <a:prstGeom prst="rect">
                          <a:avLst/>
                        </a:prstGeom>
                        <a:blipFill dpi="0" rotWithShape="1">
                          <a:blip r:embed="rId13">
                            <a:duotone>
                              <a:prstClr val="black"/>
                              <a:schemeClr val="accent2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CF9F9" id="Rectangle 1" o:spid="_x0000_s1026" alt="Taches d’encre en guise d’arrière-plan décoratif" style="position:absolute;margin-left:0;margin-top:0;width:396pt;height:612pt;z-index:-251659265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" stroked="f" strokeweight="1pt">
                <v:fill r:id="rId14" o:title="Taches d’encre en guise d’arrière-plan décoratif" recolor="t" rotate="t" type="frame"/>
                <v:imagedata recolortarget="black"/>
                <w10:wrap anchorx="page" anchory="page"/>
              </v:rect>
            </w:pict>
          </mc:Fallback>
        </mc:AlternateContent>
      </w:r>
      <w:r w:rsidR="000068EE" w:rsidRPr="00371494">
        <w:rPr>
          <w:rStyle w:val="Auteurdepome3"/>
          <w:noProof/>
          <w:lang w:bidi="fr-FR"/>
        </w:rPr>
        <w:br/>
        <w:t xml:space="preserve">par </w:t>
      </w:r>
      <w:sdt>
        <w:sdtPr>
          <w:rPr>
            <w:rStyle w:val="Auteurdepome3"/>
            <w:noProof/>
          </w:rPr>
          <w:alias w:val="Auteur du poème"/>
          <w:tag w:val="Auteur du poème"/>
          <w:id w:val="-779943208"/>
          <w:placeholder>
            <w:docPart w:val="844FE81A09504FA889E5EFA772119A7F"/>
          </w:placeholder>
          <w:temporary/>
          <w:showingPlcHdr/>
          <w15:appearance w15:val="hidden"/>
        </w:sdtPr>
        <w:sdtContent>
          <w:r w:rsidR="00F3204B" w:rsidRPr="00371494">
            <w:rPr>
              <w:rStyle w:val="Auteurdepome3"/>
              <w:noProof/>
              <w:lang w:bidi="fr-FR"/>
            </w:rPr>
            <w:t>Marie Berthelette</w:t>
          </w:r>
        </w:sdtContent>
      </w:sdt>
      <w:bookmarkEnd w:id="4"/>
    </w:p>
    <w:sdt>
      <w:sdtPr>
        <w:rPr>
          <w:noProof/>
        </w:rPr>
        <w:alias w:val="Texte du poème"/>
        <w:tag w:val="Texte du poème"/>
        <w:id w:val="1777443852"/>
        <w:placeholder>
          <w:docPart w:val="C6070DD040034EA685D00703BD4BCEA8"/>
        </w:placeholder>
        <w:temporary/>
        <w:showingPlcHdr/>
        <w15:appearance w15:val="hidden"/>
      </w:sdtPr>
      <w:sdtContent>
        <w:p w14:paraId="4CFCC7A3" w14:textId="77777777" w:rsidR="006B5E1C" w:rsidRPr="00371494" w:rsidRDefault="006B5E1C" w:rsidP="000068EE">
          <w:pPr>
            <w:pStyle w:val="Texte3"/>
            <w:rPr>
              <w:noProof/>
            </w:rPr>
          </w:pPr>
          <w:r w:rsidRPr="00371494">
            <w:rPr>
              <w:noProof/>
              <w:lang w:bidi="fr-FR"/>
            </w:rPr>
            <w:t>délices oranges, dérangent.</w:t>
          </w:r>
        </w:p>
        <w:p w14:paraId="1883A670" w14:textId="77777777" w:rsidR="006B5E1C" w:rsidRPr="00371494" w:rsidRDefault="006B5E1C" w:rsidP="000068EE">
          <w:pPr>
            <w:pStyle w:val="Texte3"/>
            <w:rPr>
              <w:noProof/>
            </w:rPr>
          </w:pPr>
          <w:r w:rsidRPr="00371494">
            <w:rPr>
              <w:noProof/>
              <w:lang w:bidi="fr-FR"/>
            </w:rPr>
            <w:t>doux, brillants, amers, frais.</w:t>
          </w:r>
        </w:p>
        <w:p w14:paraId="0D94D196" w14:textId="77777777" w:rsidR="006B5E1C" w:rsidRPr="00371494" w:rsidRDefault="006B5E1C" w:rsidP="000068EE">
          <w:pPr>
            <w:pStyle w:val="Texte3"/>
            <w:rPr>
              <w:noProof/>
            </w:rPr>
          </w:pPr>
          <w:r w:rsidRPr="00371494">
            <w:rPr>
              <w:noProof/>
              <w:lang w:bidi="fr-FR"/>
            </w:rPr>
            <w:t>couleur controversée.</w:t>
          </w:r>
        </w:p>
      </w:sdtContent>
    </w:sdt>
    <w:bookmarkStart w:id="5" w:name="_Toc22311317"/>
    <w:bookmarkEnd w:id="2"/>
    <w:p w14:paraId="21391221" w14:textId="77777777" w:rsidR="00477624" w:rsidRPr="00371494" w:rsidRDefault="00000000" w:rsidP="00371494">
      <w:pPr>
        <w:pStyle w:val="Titre41"/>
        <w:rPr>
          <w:rStyle w:val="Auteur1"/>
          <w:noProof/>
        </w:rPr>
      </w:pPr>
      <w:sdt>
        <w:sdtPr>
          <w:rPr>
            <w:rFonts w:asciiTheme="majorHAnsi" w:hAnsiTheme="majorHAnsi"/>
            <w:sz w:val="24"/>
          </w:rPr>
          <w:alias w:val="Titre du poème"/>
          <w:tag w:val="Titre du poème"/>
          <w:id w:val="-1926958627"/>
          <w:placeholder>
            <w:docPart w:val="E128F0B525FC4D7FAC9D54EE664E750A"/>
          </w:placeholder>
          <w:temporary/>
          <w:showingPlcHdr/>
          <w15:appearance w15:val="hidden"/>
        </w:sdtPr>
        <w:sdtEndPr>
          <w:rPr>
            <w:rFonts w:asciiTheme="minorHAnsi" w:hAnsiTheme="minorHAnsi"/>
            <w:sz w:val="56"/>
          </w:rPr>
        </w:sdtEndPr>
        <w:sdtContent>
          <w:r w:rsidR="00B66B9A" w:rsidRPr="00912115">
            <w:t>Titre de poème</w:t>
          </w:r>
        </w:sdtContent>
      </w:sdt>
      <w:r w:rsidR="00477624" w:rsidRPr="00371494">
        <w:rPr>
          <w:noProof/>
          <w:lang w:bidi="fr-FR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70FEFF21" wp14:editId="018E9365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5029200" cy="7772400"/>
                <wp:effectExtent l="0" t="0" r="0" b="0"/>
                <wp:wrapNone/>
                <wp:docPr id="11" name="Rectangle 11" descr="Bordure de tache d’encre décorativ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7772400"/>
                        </a:xfrm>
                        <a:prstGeom prst="rect">
                          <a:avLst/>
                        </a:prstGeom>
                        <a:blipFill dpi="0" rotWithShape="1">
                          <a:blip r:embed="rId15" cstate="print">
                            <a:duotone>
                              <a:prstClr val="black"/>
                              <a:schemeClr val="accent6">
                                <a:tint val="45000"/>
                                <a:satMod val="400000"/>
                              </a:scheme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brightnessContrast bright="-4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0847F2" id="Rectangle 11" o:spid="_x0000_s1026" alt="Bordure de tache d’encre décorative" style="position:absolute;margin-left:0;margin-top:0;width:396pt;height:612pt;z-index:-251631616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center;mso-position-vertical-relative:page;mso-width-percent:0;mso-height-percent:0;mso-width-relative:margin;mso-height-relative:margin;v-text-anchor:middle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" stroked="f" strokeweight="1pt">
                <v:fill r:id="rId17" o:title="Bordure de tache d’encre décorative" recolor="t" rotate="t" type="frame"/>
                <v:imagedata recolortarget="black"/>
                <w10:wrap anchorx="page" anchory="page"/>
              </v:rect>
            </w:pict>
          </mc:Fallback>
        </mc:AlternateContent>
      </w:r>
      <w:r w:rsidR="00477624" w:rsidRPr="00371494">
        <w:rPr>
          <w:rStyle w:val="Auteur1"/>
          <w:rFonts w:asciiTheme="minorHAnsi" w:hAnsiTheme="minorHAnsi"/>
          <w:noProof/>
          <w:lang w:bidi="fr-FR"/>
        </w:rPr>
        <w:br/>
        <w:t xml:space="preserve">par </w:t>
      </w:r>
      <w:sdt>
        <w:sdtPr>
          <w:rPr>
            <w:rStyle w:val="Auteur1"/>
            <w:rFonts w:asciiTheme="minorHAnsi" w:hAnsiTheme="minorHAnsi"/>
            <w:noProof/>
          </w:rPr>
          <w:alias w:val="Auteur du poème"/>
          <w:tag w:val="Auteur du poème"/>
          <w:id w:val="-807094780"/>
          <w:placeholder>
            <w:docPart w:val="DA371773DCE84047841A6DB2870066DA"/>
          </w:placeholder>
          <w:temporary/>
          <w:showingPlcHdr/>
          <w15:appearance w15:val="hidden"/>
        </w:sdtPr>
        <w:sdtContent>
          <w:r w:rsidR="00B66B9A" w:rsidRPr="00371494">
            <w:rPr>
              <w:rStyle w:val="Auteur2"/>
              <w:noProof/>
              <w:lang w:bidi="fr-FR"/>
            </w:rPr>
            <w:t>Auteur</w:t>
          </w:r>
        </w:sdtContent>
      </w:sdt>
      <w:bookmarkEnd w:id="5"/>
    </w:p>
    <w:sdt>
      <w:sdtPr>
        <w:rPr>
          <w:noProof/>
        </w:rPr>
        <w:alias w:val="Texte du poème"/>
        <w:tag w:val="Texte du poème"/>
        <w:id w:val="1743682993"/>
        <w:placeholder>
          <w:docPart w:val="192CFD42734B4C64894F024AB871E571"/>
        </w:placeholder>
        <w:temporary/>
        <w:showingPlcHdr/>
        <w15:appearance w15:val="hidden"/>
      </w:sdtPr>
      <w:sdtContent>
        <w:p w14:paraId="25793D07" w14:textId="77777777" w:rsidR="000F4F09" w:rsidRPr="00371494" w:rsidRDefault="000F4F09" w:rsidP="000F4F09">
          <w:pPr>
            <w:rPr>
              <w:noProof/>
            </w:rPr>
          </w:pPr>
          <w:r w:rsidRPr="00371494">
            <w:rPr>
              <w:noProof/>
              <w:lang w:bidi="fr-FR"/>
            </w:rPr>
            <w:t>Pour commencer immédiatement, appuyez simplement sur le texte d’un espace réservé (tel que celui-ci), puis commencez à taper. Ajoutez des pages en positionnant le curseur devant le titre « Auteurs », puis en accédant Page vierge sous l’onglet Insertion.</w:t>
          </w:r>
        </w:p>
        <w:p w14:paraId="3727027F" w14:textId="77777777" w:rsidR="000F4F09" w:rsidRPr="00371494" w:rsidRDefault="000F4F09" w:rsidP="000F4F09">
          <w:pPr>
            <w:rPr>
              <w:noProof/>
            </w:rPr>
          </w:pPr>
          <w:r w:rsidRPr="00371494">
            <w:rPr>
              <w:noProof/>
              <w:lang w:bidi="fr-FR"/>
            </w:rPr>
            <w:t>Vous voulez autre chose ? Aucun problème ! Modifiez l’apparence de la disposition à l’aide des styles de police et de paragraphe sous l’onglet Accueil.</w:t>
          </w:r>
        </w:p>
        <w:p w14:paraId="6E978A84" w14:textId="77777777" w:rsidR="00D41F01" w:rsidRPr="00371494" w:rsidRDefault="000F4F09" w:rsidP="000F4F09">
          <w:pPr>
            <w:rPr>
              <w:noProof/>
            </w:rPr>
          </w:pPr>
          <w:r w:rsidRPr="00371494">
            <w:rPr>
              <w:noProof/>
              <w:lang w:bidi="fr-FR"/>
            </w:rPr>
            <w:t>Lorsque vous êtes prêt à imprimer, imprimez recto-verso, inversé sur le petit côté.</w:t>
          </w:r>
        </w:p>
      </w:sdtContent>
    </w:sdt>
    <w:p w14:paraId="46A9D5A0" w14:textId="77777777" w:rsidR="000B31E5" w:rsidRPr="00371494" w:rsidRDefault="000B31E5" w:rsidP="000F4F09">
      <w:pPr>
        <w:rPr>
          <w:noProof/>
        </w:rPr>
      </w:pPr>
      <w:r w:rsidRPr="00371494">
        <w:rPr>
          <w:noProof/>
          <w:lang w:bidi="fr-FR"/>
        </w:rPr>
        <w:t xml:space="preserve">Vous voulez en savoir plus ? </w:t>
      </w:r>
      <w:hyperlink r:id="rId18" w:history="1">
        <w:r w:rsidRPr="00371494">
          <w:rPr>
            <w:rStyle w:val="Lienhypertexte"/>
            <w:noProof/>
            <w:lang w:bidi="fr-FR"/>
          </w:rPr>
          <w:t>Suivez ces conseils pour l’utilisation de ce modèle</w:t>
        </w:r>
      </w:hyperlink>
      <w:r w:rsidRPr="00371494">
        <w:rPr>
          <w:noProof/>
          <w:lang w:bidi="fr-FR"/>
        </w:rPr>
        <w:t>.</w:t>
      </w:r>
    </w:p>
    <w:p w14:paraId="7C7535B6" w14:textId="77777777" w:rsidR="00477624" w:rsidRPr="00371494" w:rsidRDefault="00477624" w:rsidP="00BC25A8">
      <w:pPr>
        <w:rPr>
          <w:noProof/>
        </w:rPr>
      </w:pPr>
    </w:p>
    <w:p w14:paraId="379A781C" w14:textId="77777777" w:rsidR="00477624" w:rsidRPr="00371494" w:rsidRDefault="00477624" w:rsidP="00BC25A8">
      <w:pPr>
        <w:rPr>
          <w:noProof/>
        </w:rPr>
        <w:sectPr w:rsidR="00477624" w:rsidRPr="00371494" w:rsidSect="008A0145">
          <w:footerReference w:type="even" r:id="rId19"/>
          <w:footerReference w:type="default" r:id="rId20"/>
          <w:type w:val="oddPage"/>
          <w:pgSz w:w="8419" w:h="11906" w:orient="landscape" w:code="9"/>
          <w:pgMar w:top="1474" w:right="1440" w:bottom="720" w:left="1440" w:header="720" w:footer="720" w:gutter="0"/>
          <w:pgNumType w:start="1"/>
          <w:cols w:space="720"/>
          <w:docGrid w:linePitch="360"/>
        </w:sectPr>
      </w:pPr>
    </w:p>
    <w:p w14:paraId="3BFEA0B7" w14:textId="77777777" w:rsidR="00AC612B" w:rsidRPr="00371494" w:rsidRDefault="00535C1A" w:rsidP="006C7C4E">
      <w:pPr>
        <w:pStyle w:val="Titre1"/>
        <w:rPr>
          <w:noProof/>
        </w:rPr>
      </w:pPr>
      <w:bookmarkStart w:id="6" w:name="_Toc22311318"/>
      <w:r w:rsidRPr="00371494">
        <w:rPr>
          <w:noProof/>
          <w:lang w:bidi="fr-FR"/>
        </w:rPr>
        <w:lastRenderedPageBreak/>
        <w:t>Auteurs</w:t>
      </w:r>
      <w:bookmarkEnd w:id="6"/>
    </w:p>
    <w:tbl>
      <w:tblPr>
        <w:tblStyle w:val="Grilledutableau"/>
        <w:tblW w:w="4863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8" w:type="dxa"/>
          <w:left w:w="115" w:type="dxa"/>
          <w:bottom w:w="58" w:type="dxa"/>
          <w:right w:w="115" w:type="dxa"/>
        </w:tblCellMar>
        <w:tblLook w:val="0600" w:firstRow="0" w:lastRow="0" w:firstColumn="0" w:lastColumn="0" w:noHBand="1" w:noVBand="1"/>
      </w:tblPr>
      <w:tblGrid>
        <w:gridCol w:w="2835"/>
        <w:gridCol w:w="2552"/>
      </w:tblGrid>
      <w:tr w:rsidR="00AC612B" w:rsidRPr="00371494" w14:paraId="34027FE6" w14:textId="77777777" w:rsidTr="008A0145">
        <w:trPr>
          <w:cantSplit/>
          <w:jc w:val="center"/>
        </w:trPr>
        <w:tc>
          <w:tcPr>
            <w:tcW w:w="2835" w:type="dxa"/>
          </w:tcPr>
          <w:sdt>
            <w:sdtPr>
              <w:rPr>
                <w:noProof/>
              </w:rPr>
              <w:alias w:val="Auteur"/>
              <w:tag w:val="Auteur"/>
              <w:id w:val="1391310164"/>
              <w:placeholder>
                <w:docPart w:val="E12DEB1731B94E399787E84FEA1478CF"/>
              </w:placeholder>
              <w:temporary/>
              <w:showingPlcHdr/>
              <w15:appearance w15:val="hidden"/>
            </w:sdtPr>
            <w:sdtContent>
              <w:p w14:paraId="32685E74" w14:textId="77777777" w:rsidR="001B4AAF" w:rsidRPr="00371494" w:rsidRDefault="001B4AAF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rStyle w:val="Textedelespacerserv"/>
                    <w:noProof/>
                    <w:color w:val="auto"/>
                    <w:lang w:bidi="fr-FR"/>
                  </w:rPr>
                  <w:t>Alexandre Chauvin</w:t>
                </w:r>
              </w:p>
            </w:sdtContent>
          </w:sdt>
          <w:sdt>
            <w:sdtPr>
              <w:rPr>
                <w:noProof/>
              </w:rPr>
              <w:alias w:val="Titre"/>
              <w:tag w:val="Titre"/>
              <w:id w:val="696199803"/>
              <w:placeholder>
                <w:docPart w:val="53E268C1CE2C46F79B2E247AAC40749A"/>
              </w:placeholder>
              <w:temporary/>
              <w:showingPlcHdr/>
              <w15:appearance w15:val="hidden"/>
            </w:sdtPr>
            <w:sdtContent>
              <w:p w14:paraId="68FC570A" w14:textId="77777777" w:rsidR="001B4AAF" w:rsidRPr="00371494" w:rsidRDefault="001B4AAF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Auteur</w:t>
                </w:r>
              </w:p>
            </w:sdtContent>
          </w:sdt>
          <w:sdt>
            <w:sdtPr>
              <w:rPr>
                <w:noProof/>
              </w:rPr>
              <w:alias w:val="Organisation"/>
              <w:tag w:val="Organisation"/>
              <w:id w:val="771975533"/>
              <w:placeholder>
                <w:docPart w:val="968834263B30452AB01DF8FD995AC196"/>
              </w:placeholder>
              <w:temporary/>
              <w:showingPlcHdr/>
              <w15:appearance w15:val="hidden"/>
            </w:sdtPr>
            <w:sdtContent>
              <w:p w14:paraId="33A3FEBD" w14:textId="77777777" w:rsidR="00AC612B" w:rsidRPr="00371494" w:rsidRDefault="001B4AAF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Sixième niveau</w:t>
                </w:r>
              </w:p>
            </w:sdtContent>
          </w:sdt>
        </w:tc>
        <w:tc>
          <w:tcPr>
            <w:tcW w:w="2552" w:type="dxa"/>
          </w:tcPr>
          <w:p w14:paraId="357065EA" w14:textId="77777777" w:rsidR="00AC612B" w:rsidRPr="00371494" w:rsidRDefault="005A6087" w:rsidP="00B104ED">
            <w:pPr>
              <w:rPr>
                <w:noProof/>
              </w:rPr>
            </w:pPr>
            <w:r w:rsidRPr="00371494">
              <w:rPr>
                <w:noProof/>
                <w:lang w:bidi="fr-FR"/>
              </w:rPr>
              <w:drawing>
                <wp:inline distT="0" distB="0" distL="0" distR="0" wp14:anchorId="55B94DA6" wp14:editId="40E4CFD8">
                  <wp:extent cx="1466667" cy="1180952"/>
                  <wp:effectExtent l="0" t="0" r="635" b="635"/>
                  <wp:docPr id="6" name="Image 6" descr="Jeune homme portant un T-shirt blan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Author1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667" cy="1180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11AC1" w:rsidRPr="00371494" w14:paraId="77BAFCAA" w14:textId="77777777" w:rsidTr="008A0145">
        <w:trPr>
          <w:jc w:val="center"/>
        </w:trPr>
        <w:tc>
          <w:tcPr>
            <w:tcW w:w="2835" w:type="dxa"/>
          </w:tcPr>
          <w:sdt>
            <w:sdtPr>
              <w:rPr>
                <w:noProof/>
              </w:rPr>
              <w:alias w:val="Auteur"/>
              <w:tag w:val="Auteur"/>
              <w:id w:val="-1318950275"/>
              <w:placeholder>
                <w:docPart w:val="90FC24AA60854ADD951268082BF9165B"/>
              </w:placeholder>
              <w:temporary/>
              <w:showingPlcHdr/>
              <w15:appearance w15:val="hidden"/>
            </w:sdtPr>
            <w:sdtContent>
              <w:p w14:paraId="5EF175BE" w14:textId="77777777" w:rsidR="005F10F8" w:rsidRPr="00371494" w:rsidRDefault="005F10F8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Marie Berthelette</w:t>
                </w:r>
              </w:p>
            </w:sdtContent>
          </w:sdt>
          <w:sdt>
            <w:sdtPr>
              <w:rPr>
                <w:noProof/>
              </w:rPr>
              <w:alias w:val="Titre"/>
              <w:tag w:val="Titre"/>
              <w:id w:val="1324392598"/>
              <w:placeholder>
                <w:docPart w:val="A839B9812B434D88A8EE3E1F3BBD6D84"/>
              </w:placeholder>
              <w:temporary/>
              <w:showingPlcHdr/>
              <w15:appearance w15:val="hidden"/>
            </w:sdtPr>
            <w:sdtContent>
              <w:p w14:paraId="703ED608" w14:textId="77777777" w:rsidR="002B2E9F" w:rsidRPr="00371494" w:rsidRDefault="003D1265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Auteur</w:t>
                </w:r>
              </w:p>
            </w:sdtContent>
          </w:sdt>
          <w:sdt>
            <w:sdtPr>
              <w:rPr>
                <w:noProof/>
              </w:rPr>
              <w:alias w:val="Organisation"/>
              <w:tag w:val="Organisation"/>
              <w:id w:val="-1095089392"/>
              <w:placeholder>
                <w:docPart w:val="8A8AEE4AD9E44256BD9B49190B6531D1"/>
              </w:placeholder>
              <w:temporary/>
              <w:showingPlcHdr/>
              <w15:appearance w15:val="hidden"/>
            </w:sdtPr>
            <w:sdtContent>
              <w:p w14:paraId="35A5F335" w14:textId="77777777" w:rsidR="00511AC1" w:rsidRPr="00371494" w:rsidRDefault="003D1265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Septième niveau</w:t>
                </w:r>
              </w:p>
            </w:sdtContent>
          </w:sdt>
        </w:tc>
        <w:tc>
          <w:tcPr>
            <w:tcW w:w="2552" w:type="dxa"/>
          </w:tcPr>
          <w:p w14:paraId="3A700D4C" w14:textId="77777777" w:rsidR="00511AC1" w:rsidRPr="00371494" w:rsidRDefault="009D59C9" w:rsidP="00B104ED">
            <w:pPr>
              <w:rPr>
                <w:noProof/>
              </w:rPr>
            </w:pPr>
            <w:r w:rsidRPr="00371494">
              <w:rPr>
                <w:noProof/>
                <w:lang w:bidi="fr-FR"/>
              </w:rPr>
              <w:drawing>
                <wp:inline distT="0" distB="0" distL="0" distR="0" wp14:anchorId="25065E0C" wp14:editId="0052BE44">
                  <wp:extent cx="1466667" cy="1295238"/>
                  <wp:effectExtent l="0" t="0" r="635" b="635"/>
                  <wp:docPr id="5" name="Image 5" descr="Personne posant pour une photo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Author2.pn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667" cy="12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125F" w:rsidRPr="00371494" w14:paraId="340C92E8" w14:textId="77777777" w:rsidTr="008A0145">
        <w:trPr>
          <w:jc w:val="center"/>
        </w:trPr>
        <w:tc>
          <w:tcPr>
            <w:tcW w:w="2835" w:type="dxa"/>
          </w:tcPr>
          <w:sdt>
            <w:sdtPr>
              <w:rPr>
                <w:noProof/>
              </w:rPr>
              <w:alias w:val="Auteur"/>
              <w:tag w:val="Auteur"/>
              <w:id w:val="1710452122"/>
              <w:placeholder>
                <w:docPart w:val="78EB5CC3022A41A8B681BF1054E48248"/>
              </w:placeholder>
              <w:temporary/>
              <w:showingPlcHdr/>
              <w15:appearance w15:val="hidden"/>
            </w:sdtPr>
            <w:sdtContent>
              <w:p w14:paraId="5B7C00B7" w14:textId="77777777" w:rsidR="003D1265" w:rsidRPr="00371494" w:rsidRDefault="003D1265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Aline Dupuy</w:t>
                </w:r>
              </w:p>
            </w:sdtContent>
          </w:sdt>
          <w:sdt>
            <w:sdtPr>
              <w:rPr>
                <w:noProof/>
              </w:rPr>
              <w:alias w:val="Titre"/>
              <w:tag w:val="Titre"/>
              <w:id w:val="-819652461"/>
              <w:placeholder>
                <w:docPart w:val="B1AF1911D8C04167B1F60148E670459C"/>
              </w:placeholder>
              <w:temporary/>
              <w:showingPlcHdr/>
              <w15:appearance w15:val="hidden"/>
            </w:sdtPr>
            <w:sdtContent>
              <w:p w14:paraId="3F34492B" w14:textId="77777777" w:rsidR="003D1265" w:rsidRPr="00371494" w:rsidRDefault="003D1265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Auteur</w:t>
                </w:r>
              </w:p>
            </w:sdtContent>
          </w:sdt>
          <w:sdt>
            <w:sdtPr>
              <w:rPr>
                <w:noProof/>
              </w:rPr>
              <w:alias w:val="Organisation"/>
              <w:tag w:val="Organisation"/>
              <w:id w:val="996529767"/>
              <w:placeholder>
                <w:docPart w:val="D3533F14B82C4E848B94EA43E3E6EAF2"/>
              </w:placeholder>
              <w:temporary/>
              <w:showingPlcHdr/>
              <w15:appearance w15:val="hidden"/>
            </w:sdtPr>
            <w:sdtContent>
              <w:p w14:paraId="53E7C48C" w14:textId="77777777" w:rsidR="00BA125F" w:rsidRPr="00371494" w:rsidRDefault="00D90F19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Dixième niveau</w:t>
                </w:r>
              </w:p>
            </w:sdtContent>
          </w:sdt>
        </w:tc>
        <w:tc>
          <w:tcPr>
            <w:tcW w:w="2552" w:type="dxa"/>
          </w:tcPr>
          <w:p w14:paraId="7D6C0519" w14:textId="77777777" w:rsidR="00BA125F" w:rsidRPr="00371494" w:rsidRDefault="00ED0F78" w:rsidP="00B104ED">
            <w:pPr>
              <w:rPr>
                <w:noProof/>
              </w:rPr>
            </w:pPr>
            <w:r w:rsidRPr="00371494">
              <w:rPr>
                <w:noProof/>
                <w:lang w:bidi="fr-FR"/>
              </w:rPr>
              <w:drawing>
                <wp:inline distT="0" distB="0" distL="0" distR="0" wp14:anchorId="0159EA42" wp14:editId="717C9841">
                  <wp:extent cx="1466850" cy="1562100"/>
                  <wp:effectExtent l="0" t="0" r="0" b="0"/>
                  <wp:docPr id="4" name="Image 4" descr="Portrait de jeune fille aux cheveux ros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Author3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850" cy="1562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125F" w:rsidRPr="00371494" w14:paraId="54CDF90D" w14:textId="77777777" w:rsidTr="008A0145">
        <w:trPr>
          <w:jc w:val="center"/>
        </w:trPr>
        <w:tc>
          <w:tcPr>
            <w:tcW w:w="2835" w:type="dxa"/>
          </w:tcPr>
          <w:sdt>
            <w:sdtPr>
              <w:rPr>
                <w:noProof/>
              </w:rPr>
              <w:alias w:val="Auteur"/>
              <w:tag w:val="Auteur"/>
              <w:id w:val="-407699942"/>
              <w:placeholder>
                <w:docPart w:val="FEB69383DC5C45AAA9EB7801D05570FD"/>
              </w:placeholder>
              <w:temporary/>
              <w:showingPlcHdr/>
              <w15:appearance w15:val="hidden"/>
            </w:sdtPr>
            <w:sdtContent>
              <w:p w14:paraId="616CADD0" w14:textId="77777777" w:rsidR="003D1265" w:rsidRPr="00371494" w:rsidRDefault="003D1265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Nom de l’auteur</w:t>
                </w:r>
              </w:p>
            </w:sdtContent>
          </w:sdt>
          <w:sdt>
            <w:sdtPr>
              <w:rPr>
                <w:noProof/>
              </w:rPr>
              <w:alias w:val="Titre"/>
              <w:tag w:val="Fonction"/>
              <w:id w:val="-1023172423"/>
              <w:placeholder>
                <w:docPart w:val="97F8B408F9BD454A957C7348C5B878AC"/>
              </w:placeholder>
              <w:temporary/>
              <w:showingPlcHdr/>
              <w15:appearance w15:val="hidden"/>
            </w:sdtPr>
            <w:sdtContent>
              <w:p w14:paraId="2154F51B" w14:textId="77777777" w:rsidR="003D1265" w:rsidRPr="00371494" w:rsidRDefault="003D1265" w:rsidP="00015741">
                <w:pPr>
                  <w:pStyle w:val="Biographie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Titre</w:t>
                </w:r>
              </w:p>
            </w:sdtContent>
          </w:sdt>
          <w:sdt>
            <w:sdtPr>
              <w:rPr>
                <w:noProof/>
              </w:rPr>
              <w:alias w:val="Organisation"/>
              <w:tag w:val="Organisation"/>
              <w:id w:val="-711342509"/>
              <w:placeholder>
                <w:docPart w:val="A42E513B534044AD96534D02E9D9DF6C"/>
              </w:placeholder>
              <w:temporary/>
              <w:showingPlcHdr/>
              <w15:appearance w15:val="hidden"/>
            </w:sdtPr>
            <w:sdtContent>
              <w:p w14:paraId="534BDFE7" w14:textId="77777777" w:rsidR="00BA125F" w:rsidRPr="00371494" w:rsidRDefault="003D1265" w:rsidP="00015741">
                <w:pPr>
                  <w:pStyle w:val="Sous-titre"/>
                  <w:spacing w:line="360" w:lineRule="auto"/>
                  <w:rPr>
                    <w:noProof/>
                  </w:rPr>
                </w:pPr>
                <w:r w:rsidRPr="00371494">
                  <w:rPr>
                    <w:noProof/>
                    <w:lang w:bidi="fr-FR"/>
                  </w:rPr>
                  <w:t>Organisation</w:t>
                </w:r>
              </w:p>
            </w:sdtContent>
          </w:sdt>
        </w:tc>
        <w:tc>
          <w:tcPr>
            <w:tcW w:w="2552" w:type="dxa"/>
          </w:tcPr>
          <w:p w14:paraId="20D98B9E" w14:textId="77777777" w:rsidR="00BA125F" w:rsidRPr="00371494" w:rsidRDefault="00BA125F" w:rsidP="00B104ED">
            <w:pPr>
              <w:rPr>
                <w:noProof/>
              </w:rPr>
            </w:pPr>
          </w:p>
        </w:tc>
      </w:tr>
    </w:tbl>
    <w:p w14:paraId="7CD83A97" w14:textId="77777777" w:rsidR="00AC612B" w:rsidRPr="00371494" w:rsidRDefault="00AC612B" w:rsidP="00E11F35">
      <w:pPr>
        <w:jc w:val="right"/>
        <w:rPr>
          <w:noProof/>
        </w:rPr>
      </w:pPr>
    </w:p>
    <w:sectPr w:rsidR="00AC612B" w:rsidRPr="00371494" w:rsidSect="008A0145">
      <w:type w:val="oddPage"/>
      <w:pgSz w:w="8419" w:h="11906" w:orient="landscape" w:code="9"/>
      <w:pgMar w:top="1474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79F23" w14:textId="77777777" w:rsidR="00726A31" w:rsidRDefault="00726A31" w:rsidP="00B8645F">
      <w:pPr>
        <w:spacing w:after="0" w:line="240" w:lineRule="auto"/>
      </w:pPr>
      <w:r>
        <w:separator/>
      </w:r>
    </w:p>
  </w:endnote>
  <w:endnote w:type="continuationSeparator" w:id="0">
    <w:p w14:paraId="292759B4" w14:textId="77777777" w:rsidR="00726A31" w:rsidRDefault="00726A31" w:rsidP="00B86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C0D78A" w14:textId="77777777" w:rsidR="00900041" w:rsidRDefault="00900041" w:rsidP="0022764D">
    <w:pPr>
      <w:pStyle w:val="Pieddepage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29937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065FAE" w14:textId="77777777" w:rsidR="000221CB" w:rsidRDefault="000221CB">
        <w:pPr>
          <w:pStyle w:val="Pieddepage"/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8A0145">
          <w:rPr>
            <w:noProof/>
            <w:lang w:bidi="fr-FR"/>
          </w:rPr>
          <w:t>4</w:t>
        </w:r>
        <w:r>
          <w:rPr>
            <w:noProof/>
            <w:lang w:bidi="fr-FR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68070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CFDF13" w14:textId="77777777" w:rsidR="00477624" w:rsidRDefault="00477624" w:rsidP="0022764D">
        <w:pPr>
          <w:pStyle w:val="Pieddepage"/>
          <w:jc w:val="right"/>
        </w:pPr>
        <w:r>
          <w:rPr>
            <w:lang w:bidi="fr-FR"/>
          </w:rPr>
          <w:fldChar w:fldCharType="begin"/>
        </w:r>
        <w:r>
          <w:rPr>
            <w:lang w:bidi="fr-FR"/>
          </w:rPr>
          <w:instrText xml:space="preserve"> PAGE   \* MERGEFORMAT </w:instrText>
        </w:r>
        <w:r>
          <w:rPr>
            <w:lang w:bidi="fr-FR"/>
          </w:rPr>
          <w:fldChar w:fldCharType="separate"/>
        </w:r>
        <w:r w:rsidR="008A0145">
          <w:rPr>
            <w:noProof/>
            <w:lang w:bidi="fr-FR"/>
          </w:rPr>
          <w:t>5</w:t>
        </w:r>
        <w:r>
          <w:rPr>
            <w:noProof/>
            <w:lang w:bidi="fr-FR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5778B1" w14:textId="77777777" w:rsidR="00726A31" w:rsidRDefault="00726A31" w:rsidP="00B8645F">
      <w:pPr>
        <w:spacing w:after="0" w:line="240" w:lineRule="auto"/>
      </w:pPr>
      <w:r>
        <w:separator/>
      </w:r>
    </w:p>
  </w:footnote>
  <w:footnote w:type="continuationSeparator" w:id="0">
    <w:p w14:paraId="132E0512" w14:textId="77777777" w:rsidR="00726A31" w:rsidRDefault="00726A31" w:rsidP="00B864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evenAndOddHeaders/>
  <w:bookFoldPrint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BF5"/>
    <w:rsid w:val="000002DB"/>
    <w:rsid w:val="00002DD0"/>
    <w:rsid w:val="000068EE"/>
    <w:rsid w:val="00010610"/>
    <w:rsid w:val="00015741"/>
    <w:rsid w:val="00016488"/>
    <w:rsid w:val="00017531"/>
    <w:rsid w:val="000221CB"/>
    <w:rsid w:val="000314AA"/>
    <w:rsid w:val="000353B9"/>
    <w:rsid w:val="0005569E"/>
    <w:rsid w:val="0007402C"/>
    <w:rsid w:val="000751CA"/>
    <w:rsid w:val="00091486"/>
    <w:rsid w:val="000A39C2"/>
    <w:rsid w:val="000A7488"/>
    <w:rsid w:val="000A7ED3"/>
    <w:rsid w:val="000B0161"/>
    <w:rsid w:val="000B07A9"/>
    <w:rsid w:val="000B31E5"/>
    <w:rsid w:val="000C45B8"/>
    <w:rsid w:val="000E20CC"/>
    <w:rsid w:val="000F1BAD"/>
    <w:rsid w:val="000F4F09"/>
    <w:rsid w:val="00111383"/>
    <w:rsid w:val="00120365"/>
    <w:rsid w:val="001308D8"/>
    <w:rsid w:val="00171409"/>
    <w:rsid w:val="0018040B"/>
    <w:rsid w:val="001830F0"/>
    <w:rsid w:val="001B4AAF"/>
    <w:rsid w:val="001C4837"/>
    <w:rsid w:val="001D265C"/>
    <w:rsid w:val="001D40E7"/>
    <w:rsid w:val="001D4F1D"/>
    <w:rsid w:val="001E10A8"/>
    <w:rsid w:val="001E437C"/>
    <w:rsid w:val="001F307A"/>
    <w:rsid w:val="001F3682"/>
    <w:rsid w:val="00210F45"/>
    <w:rsid w:val="00211BE4"/>
    <w:rsid w:val="00225D76"/>
    <w:rsid w:val="0022764D"/>
    <w:rsid w:val="00255252"/>
    <w:rsid w:val="002619A0"/>
    <w:rsid w:val="00276F66"/>
    <w:rsid w:val="0028152A"/>
    <w:rsid w:val="00281A33"/>
    <w:rsid w:val="002919EA"/>
    <w:rsid w:val="00295522"/>
    <w:rsid w:val="002B2E9F"/>
    <w:rsid w:val="002C0C4F"/>
    <w:rsid w:val="002F59EC"/>
    <w:rsid w:val="00303386"/>
    <w:rsid w:val="00320139"/>
    <w:rsid w:val="0033256C"/>
    <w:rsid w:val="00347D0F"/>
    <w:rsid w:val="00357D6F"/>
    <w:rsid w:val="003640C2"/>
    <w:rsid w:val="003708FE"/>
    <w:rsid w:val="00371494"/>
    <w:rsid w:val="00380BA4"/>
    <w:rsid w:val="003A0FD1"/>
    <w:rsid w:val="003A7E62"/>
    <w:rsid w:val="003B408A"/>
    <w:rsid w:val="003B4976"/>
    <w:rsid w:val="003D1265"/>
    <w:rsid w:val="003E4767"/>
    <w:rsid w:val="003E7BC3"/>
    <w:rsid w:val="003F0235"/>
    <w:rsid w:val="00405904"/>
    <w:rsid w:val="0041147B"/>
    <w:rsid w:val="004341E4"/>
    <w:rsid w:val="00453ADA"/>
    <w:rsid w:val="00473EFB"/>
    <w:rsid w:val="00477624"/>
    <w:rsid w:val="004944F7"/>
    <w:rsid w:val="004946C8"/>
    <w:rsid w:val="004A0C53"/>
    <w:rsid w:val="004F050C"/>
    <w:rsid w:val="00505FF9"/>
    <w:rsid w:val="00511AC1"/>
    <w:rsid w:val="00511C7C"/>
    <w:rsid w:val="00515F0D"/>
    <w:rsid w:val="00535C1A"/>
    <w:rsid w:val="00542587"/>
    <w:rsid w:val="00544E99"/>
    <w:rsid w:val="00562592"/>
    <w:rsid w:val="005642BB"/>
    <w:rsid w:val="00564636"/>
    <w:rsid w:val="00573597"/>
    <w:rsid w:val="00574218"/>
    <w:rsid w:val="00576B01"/>
    <w:rsid w:val="00582911"/>
    <w:rsid w:val="00587123"/>
    <w:rsid w:val="005A6087"/>
    <w:rsid w:val="005B23B7"/>
    <w:rsid w:val="005C2359"/>
    <w:rsid w:val="005D2EBF"/>
    <w:rsid w:val="005E1570"/>
    <w:rsid w:val="005F10F8"/>
    <w:rsid w:val="005F54D3"/>
    <w:rsid w:val="005F5967"/>
    <w:rsid w:val="006014B5"/>
    <w:rsid w:val="00611327"/>
    <w:rsid w:val="00614FD9"/>
    <w:rsid w:val="006212D1"/>
    <w:rsid w:val="00622F1D"/>
    <w:rsid w:val="006327C6"/>
    <w:rsid w:val="00644CB2"/>
    <w:rsid w:val="00665970"/>
    <w:rsid w:val="00685CDE"/>
    <w:rsid w:val="006870AF"/>
    <w:rsid w:val="006A429A"/>
    <w:rsid w:val="006B5E1C"/>
    <w:rsid w:val="006C362B"/>
    <w:rsid w:val="006C7C4E"/>
    <w:rsid w:val="006D4A29"/>
    <w:rsid w:val="006D5BF0"/>
    <w:rsid w:val="006D77FE"/>
    <w:rsid w:val="006D7D64"/>
    <w:rsid w:val="006E0ACB"/>
    <w:rsid w:val="006E1050"/>
    <w:rsid w:val="006E2040"/>
    <w:rsid w:val="006F470F"/>
    <w:rsid w:val="0071058F"/>
    <w:rsid w:val="007113C1"/>
    <w:rsid w:val="00726A31"/>
    <w:rsid w:val="00737B23"/>
    <w:rsid w:val="00750F20"/>
    <w:rsid w:val="0075472F"/>
    <w:rsid w:val="00761596"/>
    <w:rsid w:val="007856DD"/>
    <w:rsid w:val="00787C43"/>
    <w:rsid w:val="007A5229"/>
    <w:rsid w:val="007C3E58"/>
    <w:rsid w:val="007C57DD"/>
    <w:rsid w:val="007D2F22"/>
    <w:rsid w:val="007E0A2B"/>
    <w:rsid w:val="007E2345"/>
    <w:rsid w:val="007E55CE"/>
    <w:rsid w:val="007E7AD9"/>
    <w:rsid w:val="007F0CB5"/>
    <w:rsid w:val="007F68B6"/>
    <w:rsid w:val="00843C57"/>
    <w:rsid w:val="008465DD"/>
    <w:rsid w:val="008640D7"/>
    <w:rsid w:val="00867656"/>
    <w:rsid w:val="00874F0F"/>
    <w:rsid w:val="00881E6A"/>
    <w:rsid w:val="00896C4B"/>
    <w:rsid w:val="008A0145"/>
    <w:rsid w:val="008B27D8"/>
    <w:rsid w:val="008C365F"/>
    <w:rsid w:val="008C66CF"/>
    <w:rsid w:val="008C6B06"/>
    <w:rsid w:val="008E21B4"/>
    <w:rsid w:val="008E765B"/>
    <w:rsid w:val="00900041"/>
    <w:rsid w:val="00905346"/>
    <w:rsid w:val="00905F9C"/>
    <w:rsid w:val="00910B31"/>
    <w:rsid w:val="00912115"/>
    <w:rsid w:val="00917F72"/>
    <w:rsid w:val="00934309"/>
    <w:rsid w:val="00936010"/>
    <w:rsid w:val="00940E36"/>
    <w:rsid w:val="00955AF2"/>
    <w:rsid w:val="00973C1A"/>
    <w:rsid w:val="00975CBD"/>
    <w:rsid w:val="00980581"/>
    <w:rsid w:val="009845D4"/>
    <w:rsid w:val="009A06EA"/>
    <w:rsid w:val="009A1509"/>
    <w:rsid w:val="009A4757"/>
    <w:rsid w:val="009B1BF9"/>
    <w:rsid w:val="009B4644"/>
    <w:rsid w:val="009C5A9C"/>
    <w:rsid w:val="009C63F2"/>
    <w:rsid w:val="009D59C9"/>
    <w:rsid w:val="009E3924"/>
    <w:rsid w:val="00A0625D"/>
    <w:rsid w:val="00A11CBB"/>
    <w:rsid w:val="00A20088"/>
    <w:rsid w:val="00A35038"/>
    <w:rsid w:val="00A51DD4"/>
    <w:rsid w:val="00A53FE5"/>
    <w:rsid w:val="00AA6259"/>
    <w:rsid w:val="00AA6BD8"/>
    <w:rsid w:val="00AA7204"/>
    <w:rsid w:val="00AB1C9D"/>
    <w:rsid w:val="00AB7767"/>
    <w:rsid w:val="00AC0A73"/>
    <w:rsid w:val="00AC612B"/>
    <w:rsid w:val="00AD29B1"/>
    <w:rsid w:val="00AD714C"/>
    <w:rsid w:val="00AE1EE2"/>
    <w:rsid w:val="00AF5FBA"/>
    <w:rsid w:val="00B104ED"/>
    <w:rsid w:val="00B16DA7"/>
    <w:rsid w:val="00B203EA"/>
    <w:rsid w:val="00B421CC"/>
    <w:rsid w:val="00B45028"/>
    <w:rsid w:val="00B524CA"/>
    <w:rsid w:val="00B66B9A"/>
    <w:rsid w:val="00B71C24"/>
    <w:rsid w:val="00B7276F"/>
    <w:rsid w:val="00B826EB"/>
    <w:rsid w:val="00B8645F"/>
    <w:rsid w:val="00BA125F"/>
    <w:rsid w:val="00BB1BDC"/>
    <w:rsid w:val="00BB7E9E"/>
    <w:rsid w:val="00BB7F9C"/>
    <w:rsid w:val="00BC1C39"/>
    <w:rsid w:val="00BC25A8"/>
    <w:rsid w:val="00BC7562"/>
    <w:rsid w:val="00BE2161"/>
    <w:rsid w:val="00BF025F"/>
    <w:rsid w:val="00BF33C0"/>
    <w:rsid w:val="00BF4EDB"/>
    <w:rsid w:val="00C04220"/>
    <w:rsid w:val="00C10D73"/>
    <w:rsid w:val="00C15F90"/>
    <w:rsid w:val="00C37E9A"/>
    <w:rsid w:val="00C452C7"/>
    <w:rsid w:val="00C52B23"/>
    <w:rsid w:val="00C66B23"/>
    <w:rsid w:val="00C80A1B"/>
    <w:rsid w:val="00C83C6E"/>
    <w:rsid w:val="00C85B9F"/>
    <w:rsid w:val="00C86A1B"/>
    <w:rsid w:val="00C9080F"/>
    <w:rsid w:val="00C90D13"/>
    <w:rsid w:val="00C91351"/>
    <w:rsid w:val="00CB3518"/>
    <w:rsid w:val="00CC28DF"/>
    <w:rsid w:val="00CC29A1"/>
    <w:rsid w:val="00CD67C9"/>
    <w:rsid w:val="00CF6CE6"/>
    <w:rsid w:val="00D03B5B"/>
    <w:rsid w:val="00D20913"/>
    <w:rsid w:val="00D30A36"/>
    <w:rsid w:val="00D34EDF"/>
    <w:rsid w:val="00D37054"/>
    <w:rsid w:val="00D41F01"/>
    <w:rsid w:val="00D4520B"/>
    <w:rsid w:val="00D5606F"/>
    <w:rsid w:val="00D77433"/>
    <w:rsid w:val="00D82C71"/>
    <w:rsid w:val="00D8406A"/>
    <w:rsid w:val="00D84F27"/>
    <w:rsid w:val="00D90F19"/>
    <w:rsid w:val="00D970F8"/>
    <w:rsid w:val="00DA7FE6"/>
    <w:rsid w:val="00DC31E9"/>
    <w:rsid w:val="00DC40A5"/>
    <w:rsid w:val="00DC4516"/>
    <w:rsid w:val="00DC7A30"/>
    <w:rsid w:val="00DF135B"/>
    <w:rsid w:val="00E05775"/>
    <w:rsid w:val="00E10F6F"/>
    <w:rsid w:val="00E11F35"/>
    <w:rsid w:val="00E5246D"/>
    <w:rsid w:val="00E52D4D"/>
    <w:rsid w:val="00E62D59"/>
    <w:rsid w:val="00E85292"/>
    <w:rsid w:val="00E860B3"/>
    <w:rsid w:val="00E94206"/>
    <w:rsid w:val="00EB3CEC"/>
    <w:rsid w:val="00EB5C97"/>
    <w:rsid w:val="00EC38D0"/>
    <w:rsid w:val="00ED0F78"/>
    <w:rsid w:val="00ED200E"/>
    <w:rsid w:val="00ED7953"/>
    <w:rsid w:val="00EE08AE"/>
    <w:rsid w:val="00EE30C4"/>
    <w:rsid w:val="00EE4E0F"/>
    <w:rsid w:val="00F07340"/>
    <w:rsid w:val="00F2438A"/>
    <w:rsid w:val="00F3204B"/>
    <w:rsid w:val="00F4637F"/>
    <w:rsid w:val="00F6202E"/>
    <w:rsid w:val="00F968EF"/>
    <w:rsid w:val="00FB6B84"/>
    <w:rsid w:val="00FD08B9"/>
    <w:rsid w:val="00FD1A0E"/>
    <w:rsid w:val="00FE453C"/>
    <w:rsid w:val="00FE6BF5"/>
    <w:rsid w:val="00FF27AD"/>
    <w:rsid w:val="00FF69D3"/>
    <w:rsid w:val="04147DC9"/>
    <w:rsid w:val="083DE845"/>
    <w:rsid w:val="4A7552A6"/>
    <w:rsid w:val="666C916D"/>
    <w:rsid w:val="75559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D4DB2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SimSun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18"/>
    <w:lsdException w:name="heading 3" w:uiPriority="18"/>
    <w:lsdException w:name="heading 4" w:uiPriority="18"/>
    <w:lsdException w:name="heading 5" w:semiHidden="1" w:uiPriority="18" w:unhideWhenUsed="1"/>
    <w:lsdException w:name="heading 6" w:semiHidden="1" w:uiPriority="18" w:unhideWhenUsed="1"/>
    <w:lsdException w:name="heading 7" w:semiHidden="1" w:uiPriority="18" w:unhideWhenUsed="1" w:qFormat="1"/>
    <w:lsdException w:name="heading 8" w:semiHidden="1" w:uiPriority="18" w:unhideWhenUsed="1" w:qFormat="1"/>
    <w:lsdException w:name="heading 9" w:semiHidden="1" w:uiPriority="18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3F2"/>
  </w:style>
  <w:style w:type="paragraph" w:styleId="Titre1">
    <w:name w:val="heading 1"/>
    <w:basedOn w:val="Normal"/>
    <w:next w:val="Normal"/>
    <w:link w:val="Titre1Car"/>
    <w:uiPriority w:val="3"/>
    <w:qFormat/>
    <w:rsid w:val="00574218"/>
    <w:pPr>
      <w:keepNext/>
      <w:keepLines/>
      <w:pageBreakBefore/>
      <w:outlineLvl w:val="0"/>
    </w:pPr>
    <w:rPr>
      <w:rFonts w:asciiTheme="majorHAnsi" w:hAnsiTheme="majorHAnsi"/>
      <w:sz w:val="56"/>
    </w:rPr>
  </w:style>
  <w:style w:type="paragraph" w:styleId="Titre2">
    <w:name w:val="heading 2"/>
    <w:basedOn w:val="Normal"/>
    <w:next w:val="Normal"/>
    <w:link w:val="Titre2Car"/>
    <w:uiPriority w:val="18"/>
    <w:unhideWhenUsed/>
    <w:rsid w:val="00573597"/>
    <w:pPr>
      <w:keepNext/>
      <w:keepLines/>
      <w:spacing w:before="40" w:after="0"/>
      <w:outlineLvl w:val="1"/>
    </w:pPr>
    <w:rPr>
      <w:rFonts w:eastAsiaTheme="majorEastAsia" w:cstheme="majorBidi"/>
      <w:sz w:val="56"/>
      <w:szCs w:val="26"/>
    </w:rPr>
  </w:style>
  <w:style w:type="paragraph" w:styleId="Titre3">
    <w:name w:val="heading 3"/>
    <w:basedOn w:val="Titre11"/>
    <w:next w:val="Normal"/>
    <w:link w:val="Titre3Car"/>
    <w:uiPriority w:val="18"/>
    <w:unhideWhenUsed/>
    <w:rsid w:val="00573597"/>
    <w:pPr>
      <w:outlineLvl w:val="2"/>
    </w:pPr>
  </w:style>
  <w:style w:type="paragraph" w:styleId="Titre4">
    <w:name w:val="heading 4"/>
    <w:basedOn w:val="Titre20"/>
    <w:next w:val="Normal"/>
    <w:link w:val="Titre4Car"/>
    <w:uiPriority w:val="18"/>
    <w:unhideWhenUsed/>
    <w:rsid w:val="00573597"/>
    <w:pPr>
      <w:outlineLvl w:val="3"/>
    </w:pPr>
  </w:style>
  <w:style w:type="paragraph" w:styleId="Titre5">
    <w:name w:val="heading 5"/>
    <w:basedOn w:val="Titre31"/>
    <w:next w:val="Normal"/>
    <w:link w:val="Titre5Car"/>
    <w:uiPriority w:val="18"/>
    <w:unhideWhenUsed/>
    <w:rsid w:val="00573597"/>
    <w:pPr>
      <w:outlineLvl w:val="4"/>
    </w:pPr>
    <w:rPr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B86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8645F"/>
  </w:style>
  <w:style w:type="paragraph" w:styleId="Pieddepage">
    <w:name w:val="footer"/>
    <w:basedOn w:val="Normal"/>
    <w:link w:val="PieddepageCar"/>
    <w:uiPriority w:val="99"/>
    <w:unhideWhenUsed/>
    <w:rsid w:val="00B86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8645F"/>
  </w:style>
  <w:style w:type="character" w:styleId="Lienhypertexte">
    <w:name w:val="Hyperlink"/>
    <w:basedOn w:val="Policepardfaut"/>
    <w:uiPriority w:val="99"/>
    <w:unhideWhenUsed/>
    <w:rsid w:val="00295522"/>
    <w:rPr>
      <w:color w:val="8E58B6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295522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3"/>
    <w:rsid w:val="00576B01"/>
    <w:rPr>
      <w:rFonts w:asciiTheme="majorHAnsi" w:hAnsiTheme="majorHAnsi"/>
      <w:sz w:val="56"/>
    </w:rPr>
  </w:style>
  <w:style w:type="character" w:styleId="Textedelespacerserv">
    <w:name w:val="Placeholder Text"/>
    <w:basedOn w:val="Policepardfaut"/>
    <w:uiPriority w:val="99"/>
    <w:semiHidden/>
    <w:rsid w:val="00347D0F"/>
    <w:rPr>
      <w:color w:val="808080"/>
    </w:rPr>
  </w:style>
  <w:style w:type="paragraph" w:styleId="Titre">
    <w:name w:val="Title"/>
    <w:link w:val="TitreCar"/>
    <w:uiPriority w:val="1"/>
    <w:qFormat/>
    <w:rsid w:val="00371494"/>
    <w:pPr>
      <w:spacing w:after="36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110"/>
      <w:szCs w:val="120"/>
    </w:rPr>
  </w:style>
  <w:style w:type="character" w:customStyle="1" w:styleId="TitreCar">
    <w:name w:val="Titre Car"/>
    <w:basedOn w:val="Policepardfaut"/>
    <w:link w:val="Titre"/>
    <w:uiPriority w:val="1"/>
    <w:rsid w:val="00371494"/>
    <w:rPr>
      <w:rFonts w:asciiTheme="majorHAnsi" w:eastAsiaTheme="majorEastAsia" w:hAnsiTheme="majorHAnsi" w:cstheme="majorBidi"/>
      <w:spacing w:val="-10"/>
      <w:kern w:val="28"/>
      <w:sz w:val="110"/>
      <w:szCs w:val="120"/>
    </w:rPr>
  </w:style>
  <w:style w:type="table" w:styleId="Grilledutableau">
    <w:name w:val="Table Grid"/>
    <w:basedOn w:val="TableauNormal"/>
    <w:uiPriority w:val="39"/>
    <w:rsid w:val="007D2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unhideWhenUsed/>
    <w:rsid w:val="007D2F22"/>
    <w:pPr>
      <w:spacing w:after="0" w:line="240" w:lineRule="auto"/>
    </w:pPr>
  </w:style>
  <w:style w:type="paragraph" w:styleId="En-ttedetabledesmatires">
    <w:name w:val="TOC Heading"/>
    <w:next w:val="Normal"/>
    <w:uiPriority w:val="39"/>
    <w:unhideWhenUsed/>
    <w:qFormat/>
    <w:rsid w:val="004341E4"/>
    <w:rPr>
      <w:rFonts w:asciiTheme="majorHAnsi" w:hAnsiTheme="majorHAnsi"/>
      <w:sz w:val="56"/>
    </w:rPr>
  </w:style>
  <w:style w:type="paragraph" w:styleId="TM1">
    <w:name w:val="toc 1"/>
    <w:basedOn w:val="Normal"/>
    <w:next w:val="Normal"/>
    <w:link w:val="TM1Car"/>
    <w:autoRedefine/>
    <w:uiPriority w:val="39"/>
    <w:unhideWhenUsed/>
    <w:rsid w:val="00477624"/>
    <w:pPr>
      <w:tabs>
        <w:tab w:val="right" w:leader="dot" w:pos="5030"/>
      </w:tabs>
      <w:spacing w:after="100"/>
    </w:pPr>
    <w:rPr>
      <w:rFonts w:asciiTheme="majorHAnsi" w:hAnsiTheme="majorHAnsi"/>
      <w:noProof/>
      <w:spacing w:val="15"/>
      <w:sz w:val="24"/>
    </w:rPr>
  </w:style>
  <w:style w:type="paragraph" w:styleId="Sous-titre">
    <w:name w:val="Subtitle"/>
    <w:link w:val="Sous-titreCar"/>
    <w:uiPriority w:val="2"/>
    <w:qFormat/>
    <w:rsid w:val="00BB7F9C"/>
    <w:pPr>
      <w:numPr>
        <w:ilvl w:val="1"/>
      </w:numPr>
      <w:jc w:val="right"/>
    </w:pPr>
    <w:rPr>
      <w:rFonts w:asciiTheme="majorHAnsi" w:eastAsiaTheme="minorEastAsia" w:hAnsiTheme="majorHAnsi"/>
      <w:spacing w:val="15"/>
      <w:sz w:val="24"/>
    </w:rPr>
  </w:style>
  <w:style w:type="character" w:customStyle="1" w:styleId="Sous-titreCar">
    <w:name w:val="Sous-titre Car"/>
    <w:basedOn w:val="Policepardfaut"/>
    <w:link w:val="Sous-titre"/>
    <w:uiPriority w:val="2"/>
    <w:rsid w:val="00576B01"/>
    <w:rPr>
      <w:rFonts w:asciiTheme="majorHAnsi" w:eastAsiaTheme="minorEastAsia" w:hAnsiTheme="majorHAnsi"/>
      <w:spacing w:val="15"/>
      <w:sz w:val="24"/>
    </w:rPr>
  </w:style>
  <w:style w:type="character" w:styleId="Accentuationlgre">
    <w:name w:val="Subtle Emphasis"/>
    <w:basedOn w:val="Policepardfaut"/>
    <w:uiPriority w:val="19"/>
    <w:rsid w:val="008E765B"/>
    <w:rPr>
      <w:i/>
      <w:iCs/>
      <w:color w:val="404040" w:themeColor="text1" w:themeTint="BF"/>
    </w:rPr>
  </w:style>
  <w:style w:type="paragraph" w:customStyle="1" w:styleId="Auteur">
    <w:name w:val="Auteur"/>
    <w:basedOn w:val="Sous-titre"/>
    <w:next w:val="Normal"/>
    <w:uiPriority w:val="4"/>
    <w:qFormat/>
    <w:rsid w:val="00F2438A"/>
    <w:pPr>
      <w:spacing w:after="80" w:line="240" w:lineRule="auto"/>
      <w:jc w:val="center"/>
    </w:pPr>
  </w:style>
  <w:style w:type="character" w:customStyle="1" w:styleId="Auteur1">
    <w:name w:val="Auteur 1"/>
    <w:uiPriority w:val="6"/>
    <w:qFormat/>
    <w:rsid w:val="00C91351"/>
    <w:rPr>
      <w:rFonts w:asciiTheme="majorHAnsi" w:hAnsiTheme="majorHAnsi"/>
      <w:sz w:val="24"/>
    </w:rPr>
  </w:style>
  <w:style w:type="paragraph" w:styleId="TM2">
    <w:name w:val="toc 2"/>
    <w:next w:val="Normal"/>
    <w:link w:val="TM2Car"/>
    <w:uiPriority w:val="39"/>
    <w:unhideWhenUsed/>
    <w:rsid w:val="00574218"/>
    <w:pPr>
      <w:spacing w:after="100"/>
      <w:ind w:left="220"/>
    </w:pPr>
    <w:rPr>
      <w:rFonts w:asciiTheme="majorHAnsi" w:eastAsiaTheme="minorEastAsia" w:hAnsiTheme="majorHAnsi" w:cs="Times New Roman"/>
      <w:spacing w:val="15"/>
    </w:rPr>
  </w:style>
  <w:style w:type="paragraph" w:styleId="TM3">
    <w:name w:val="toc 3"/>
    <w:basedOn w:val="Normal"/>
    <w:next w:val="Normal"/>
    <w:uiPriority w:val="39"/>
    <w:unhideWhenUsed/>
    <w:rsid w:val="00574218"/>
    <w:pPr>
      <w:spacing w:after="100"/>
      <w:ind w:left="440"/>
    </w:pPr>
    <w:rPr>
      <w:rFonts w:asciiTheme="majorHAnsi" w:eastAsiaTheme="minorEastAsia" w:hAnsiTheme="majorHAnsi" w:cs="Times New Roman"/>
      <w:spacing w:val="15"/>
      <w:sz w:val="24"/>
    </w:rPr>
  </w:style>
  <w:style w:type="paragraph" w:customStyle="1" w:styleId="Texte1">
    <w:name w:val="Texte 1"/>
    <w:link w:val="CaractreTexte1"/>
    <w:uiPriority w:val="7"/>
    <w:qFormat/>
    <w:rsid w:val="004341E4"/>
    <w:pPr>
      <w:spacing w:after="120" w:line="240" w:lineRule="auto"/>
      <w:jc w:val="center"/>
    </w:pPr>
    <w:rPr>
      <w:rFonts w:asciiTheme="majorHAnsi" w:hAnsiTheme="majorHAnsi"/>
    </w:rPr>
  </w:style>
  <w:style w:type="character" w:customStyle="1" w:styleId="TM1Car">
    <w:name w:val="TM 1 Car"/>
    <w:basedOn w:val="Policepardfaut"/>
    <w:link w:val="TM1"/>
    <w:uiPriority w:val="39"/>
    <w:rsid w:val="00477624"/>
    <w:rPr>
      <w:rFonts w:asciiTheme="majorHAnsi" w:hAnsiTheme="majorHAnsi"/>
      <w:noProof/>
      <w:spacing w:val="15"/>
      <w:sz w:val="24"/>
    </w:rPr>
  </w:style>
  <w:style w:type="character" w:customStyle="1" w:styleId="TM2Car">
    <w:name w:val="TM 2 Car"/>
    <w:basedOn w:val="Policepardfaut"/>
    <w:link w:val="TM2"/>
    <w:uiPriority w:val="39"/>
    <w:rsid w:val="00574218"/>
    <w:rPr>
      <w:rFonts w:asciiTheme="majorHAnsi" w:eastAsiaTheme="minorEastAsia" w:hAnsiTheme="majorHAnsi" w:cs="Times New Roman"/>
      <w:spacing w:val="15"/>
    </w:rPr>
  </w:style>
  <w:style w:type="paragraph" w:customStyle="1" w:styleId="Titre11">
    <w:name w:val="Titre 11"/>
    <w:next w:val="Texte1"/>
    <w:link w:val="CaractreTitre1"/>
    <w:uiPriority w:val="5"/>
    <w:qFormat/>
    <w:rsid w:val="00DF135B"/>
    <w:pPr>
      <w:pageBreakBefore/>
      <w:spacing w:after="360"/>
    </w:pPr>
    <w:rPr>
      <w:rFonts w:asciiTheme="majorHAnsi" w:hAnsiTheme="majorHAnsi"/>
      <w:color w:val="B55374" w:themeColor="accent4" w:themeShade="BF"/>
      <w:sz w:val="56"/>
    </w:rPr>
  </w:style>
  <w:style w:type="character" w:customStyle="1" w:styleId="CaractreTexte1">
    <w:name w:val="Caractère Texte 1"/>
    <w:basedOn w:val="Policepardfaut"/>
    <w:link w:val="Texte1"/>
    <w:uiPriority w:val="7"/>
    <w:rsid w:val="00576B01"/>
    <w:rPr>
      <w:rFonts w:asciiTheme="majorHAnsi" w:hAnsiTheme="majorHAnsi"/>
    </w:rPr>
  </w:style>
  <w:style w:type="character" w:customStyle="1" w:styleId="CaractreTitre1">
    <w:name w:val="Caractère Titre 1"/>
    <w:basedOn w:val="Policepardfaut"/>
    <w:link w:val="Titre11"/>
    <w:uiPriority w:val="5"/>
    <w:rsid w:val="00576B01"/>
    <w:rPr>
      <w:rFonts w:asciiTheme="majorHAnsi" w:hAnsiTheme="majorHAnsi"/>
      <w:color w:val="B55374" w:themeColor="accent4" w:themeShade="BF"/>
      <w:sz w:val="56"/>
    </w:rPr>
  </w:style>
  <w:style w:type="paragraph" w:customStyle="1" w:styleId="Titre20">
    <w:name w:val="Titre 2"/>
    <w:next w:val="Texte2"/>
    <w:link w:val="CaractreTitre2"/>
    <w:uiPriority w:val="8"/>
    <w:qFormat/>
    <w:rsid w:val="00DF135B"/>
    <w:pPr>
      <w:pageBreakBefore/>
      <w:spacing w:after="960"/>
      <w:jc w:val="right"/>
    </w:pPr>
    <w:rPr>
      <w:sz w:val="56"/>
    </w:rPr>
  </w:style>
  <w:style w:type="paragraph" w:customStyle="1" w:styleId="Texte2">
    <w:name w:val="Texte 2"/>
    <w:link w:val="CaractreTexte2"/>
    <w:uiPriority w:val="10"/>
    <w:qFormat/>
    <w:rsid w:val="00DF135B"/>
    <w:pPr>
      <w:spacing w:after="360" w:line="360" w:lineRule="auto"/>
      <w:jc w:val="right"/>
    </w:pPr>
  </w:style>
  <w:style w:type="character" w:customStyle="1" w:styleId="Auteur2">
    <w:name w:val="Auteur 2"/>
    <w:uiPriority w:val="9"/>
    <w:qFormat/>
    <w:rsid w:val="00DF135B"/>
    <w:rPr>
      <w:sz w:val="22"/>
    </w:rPr>
  </w:style>
  <w:style w:type="character" w:customStyle="1" w:styleId="CaractreTexte2">
    <w:name w:val="Caractère Texte 2"/>
    <w:basedOn w:val="Policepardfaut"/>
    <w:link w:val="Texte2"/>
    <w:uiPriority w:val="10"/>
    <w:rsid w:val="00576B01"/>
  </w:style>
  <w:style w:type="character" w:customStyle="1" w:styleId="CaractreTitre2">
    <w:name w:val="Caractère Titre 2"/>
    <w:basedOn w:val="Policepardfaut"/>
    <w:link w:val="Titre20"/>
    <w:uiPriority w:val="8"/>
    <w:rsid w:val="00576B01"/>
    <w:rPr>
      <w:sz w:val="56"/>
    </w:rPr>
  </w:style>
  <w:style w:type="paragraph" w:customStyle="1" w:styleId="Texte3">
    <w:name w:val="Texte 3"/>
    <w:uiPriority w:val="12"/>
    <w:qFormat/>
    <w:rsid w:val="000068EE"/>
    <w:pPr>
      <w:spacing w:line="480" w:lineRule="auto"/>
      <w:ind w:left="720"/>
    </w:pPr>
    <w:rPr>
      <w:color w:val="CC3300"/>
      <w:sz w:val="24"/>
    </w:rPr>
  </w:style>
  <w:style w:type="paragraph" w:customStyle="1" w:styleId="Titre31">
    <w:name w:val="Titre 31"/>
    <w:uiPriority w:val="11"/>
    <w:qFormat/>
    <w:rsid w:val="00BF025F"/>
    <w:pPr>
      <w:pageBreakBefore/>
      <w:spacing w:after="600" w:line="240" w:lineRule="auto"/>
    </w:pPr>
    <w:rPr>
      <w:rFonts w:asciiTheme="majorHAnsi" w:hAnsiTheme="majorHAnsi"/>
      <w:color w:val="CC3300"/>
      <w:sz w:val="96"/>
    </w:rPr>
  </w:style>
  <w:style w:type="paragraph" w:customStyle="1" w:styleId="Titre41">
    <w:name w:val="Titre 41"/>
    <w:next w:val="Normal"/>
    <w:uiPriority w:val="13"/>
    <w:qFormat/>
    <w:rsid w:val="00AD714C"/>
    <w:pPr>
      <w:pageBreakBefore/>
      <w:spacing w:after="600"/>
    </w:pPr>
    <w:rPr>
      <w:color w:val="000000" w:themeColor="text1"/>
      <w:sz w:val="56"/>
    </w:rPr>
  </w:style>
  <w:style w:type="paragraph" w:customStyle="1" w:styleId="Biographie">
    <w:name w:val="Biographie"/>
    <w:uiPriority w:val="14"/>
    <w:qFormat/>
    <w:rsid w:val="00015741"/>
    <w:pPr>
      <w:spacing w:after="0" w:line="360" w:lineRule="auto"/>
      <w:jc w:val="right"/>
    </w:pPr>
    <w:rPr>
      <w:rFonts w:asciiTheme="majorHAnsi" w:eastAsiaTheme="minorEastAsia" w:hAnsiTheme="majorHAnsi"/>
      <w:spacing w:val="15"/>
      <w:sz w:val="24"/>
    </w:rPr>
  </w:style>
  <w:style w:type="paragraph" w:styleId="Paragraphedeliste">
    <w:name w:val="List Paragraph"/>
    <w:basedOn w:val="Normal"/>
    <w:uiPriority w:val="34"/>
    <w:rsid w:val="00576B01"/>
    <w:pPr>
      <w:ind w:left="720"/>
      <w:contextualSpacing/>
    </w:pPr>
  </w:style>
  <w:style w:type="character" w:customStyle="1" w:styleId="Auteurdepome3">
    <w:name w:val="Auteur de poème 3"/>
    <w:basedOn w:val="Auteur2"/>
    <w:uiPriority w:val="1"/>
    <w:qFormat/>
    <w:rsid w:val="00576B01"/>
    <w:rPr>
      <w:rFonts w:asciiTheme="majorHAnsi" w:hAnsiTheme="majorHAnsi"/>
      <w:sz w:val="28"/>
    </w:rPr>
  </w:style>
  <w:style w:type="character" w:customStyle="1" w:styleId="Titre3Car">
    <w:name w:val="Titre 3 Car"/>
    <w:basedOn w:val="Policepardfaut"/>
    <w:link w:val="Titre3"/>
    <w:uiPriority w:val="18"/>
    <w:rsid w:val="009C63F2"/>
    <w:rPr>
      <w:rFonts w:asciiTheme="majorHAnsi" w:hAnsiTheme="majorHAnsi"/>
      <w:color w:val="B55374" w:themeColor="accent4" w:themeShade="BF"/>
      <w:sz w:val="56"/>
    </w:rPr>
  </w:style>
  <w:style w:type="character" w:customStyle="1" w:styleId="Titre4Car">
    <w:name w:val="Titre 4 Car"/>
    <w:basedOn w:val="Policepardfaut"/>
    <w:link w:val="Titre4"/>
    <w:uiPriority w:val="18"/>
    <w:rsid w:val="009C63F2"/>
    <w:rPr>
      <w:sz w:val="56"/>
    </w:rPr>
  </w:style>
  <w:style w:type="character" w:customStyle="1" w:styleId="Titre5Car">
    <w:name w:val="Titre 5 Car"/>
    <w:basedOn w:val="Policepardfaut"/>
    <w:link w:val="Titre5"/>
    <w:uiPriority w:val="18"/>
    <w:rsid w:val="009C63F2"/>
    <w:rPr>
      <w:rFonts w:asciiTheme="majorHAnsi" w:hAnsiTheme="majorHAnsi"/>
      <w:color w:val="CC3300"/>
    </w:rPr>
  </w:style>
  <w:style w:type="character" w:customStyle="1" w:styleId="Titre2Car">
    <w:name w:val="Titre 2 Car"/>
    <w:basedOn w:val="Policepardfaut"/>
    <w:link w:val="Titre2"/>
    <w:uiPriority w:val="18"/>
    <w:rsid w:val="009C63F2"/>
    <w:rPr>
      <w:rFonts w:eastAsiaTheme="majorEastAsia" w:cstheme="majorBidi"/>
      <w:sz w:val="56"/>
      <w:szCs w:val="26"/>
    </w:rPr>
  </w:style>
  <w:style w:type="character" w:styleId="Lienhypertextesuivivisit">
    <w:name w:val="FollowedHyperlink"/>
    <w:basedOn w:val="Policepardfaut"/>
    <w:uiPriority w:val="99"/>
    <w:semiHidden/>
    <w:unhideWhenUsed/>
    <w:rsid w:val="00017531"/>
    <w:rPr>
      <w:color w:val="7F6F6F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A0C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A0C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hyperlink" Target="https://support.office.com/fr-fr/article/rassemblement-de-la-classe-po%c3%a8mes-dans-un-livret-887bf9e0-618f-4d3d-b999-8e6a3a347e35?ui=fr-FR&amp;rs=fr-FR&amp;ad=FR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microsoft.com/office/2007/relationships/hdphoto" Target="media/hdphoto1.wdp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2.jpg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Relationship Id="rId22" Type="http://schemas.openxmlformats.org/officeDocument/2006/relationships/image" Target="media/image1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RETARIAT\AppData\Roaming\Microsoft\Templates\Recueil%20de%20po&#233;si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E71B02B8674DC1B50DF143B829953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4016D30-9626-4C5D-BBA8-68AE92F0CD59}"/>
      </w:docPartPr>
      <w:docPartBody>
        <w:p w:rsidR="00000000" w:rsidRDefault="00000000">
          <w:pPr>
            <w:pStyle w:val="E6E71B02B8674DC1B50DF143B8299535"/>
          </w:pPr>
          <w:r w:rsidRPr="00371494">
            <w:rPr>
              <w:noProof/>
              <w:lang w:bidi="fr-FR"/>
            </w:rPr>
            <w:t>Titre du livre</w:t>
          </w:r>
        </w:p>
      </w:docPartBody>
    </w:docPart>
    <w:docPart>
      <w:docPartPr>
        <w:name w:val="3B10654E56084CBC8B38BD36022C96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D270EB-344C-40BF-90A5-596197175DCC}"/>
      </w:docPartPr>
      <w:docPartBody>
        <w:p w:rsidR="00000000" w:rsidRDefault="00000000">
          <w:pPr>
            <w:pStyle w:val="3B10654E56084CBC8B38BD36022C9615"/>
          </w:pPr>
          <w:r w:rsidRPr="00371494">
            <w:rPr>
              <w:noProof/>
              <w:lang w:bidi="fr-FR"/>
            </w:rPr>
            <w:t>Alexandre Chauvin</w:t>
          </w:r>
        </w:p>
      </w:docPartBody>
    </w:docPart>
    <w:docPart>
      <w:docPartPr>
        <w:name w:val="31306DDCCF38414088CD58442171EF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BA4FD3-79F0-4FAD-800B-7758FD4F7D94}"/>
      </w:docPartPr>
      <w:docPartBody>
        <w:p w:rsidR="00000000" w:rsidRDefault="00000000">
          <w:pPr>
            <w:pStyle w:val="31306DDCCF38414088CD58442171EF96"/>
          </w:pPr>
          <w:r w:rsidRPr="00371494">
            <w:rPr>
              <w:noProof/>
              <w:lang w:bidi="fr-FR"/>
            </w:rPr>
            <w:t>Marie Berthelette</w:t>
          </w:r>
        </w:p>
      </w:docPartBody>
    </w:docPart>
    <w:docPart>
      <w:docPartPr>
        <w:name w:val="2A4255C6487C4B758596E4AE0EE752E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C4F7CDD-66F9-4028-935A-D472C16EB5A5}"/>
      </w:docPartPr>
      <w:docPartBody>
        <w:p w:rsidR="00000000" w:rsidRDefault="00000000">
          <w:pPr>
            <w:pStyle w:val="2A4255C6487C4B758596E4AE0EE752EC"/>
          </w:pPr>
          <w:r w:rsidRPr="00371494">
            <w:rPr>
              <w:noProof/>
              <w:lang w:bidi="fr-FR"/>
            </w:rPr>
            <w:t>Aline Dupuy</w:t>
          </w:r>
        </w:p>
      </w:docPartBody>
    </w:docPart>
    <w:docPart>
      <w:docPartPr>
        <w:name w:val="723E65ADC1DF4DD09EF92B79E70BF0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15F79AF-0E8B-4FA1-A4D1-F88A658C44E0}"/>
      </w:docPartPr>
      <w:docPartBody>
        <w:p w:rsidR="00000000" w:rsidRDefault="00000000">
          <w:pPr>
            <w:pStyle w:val="723E65ADC1DF4DD09EF92B79E70BF0BF"/>
          </w:pPr>
          <w:r w:rsidRPr="00371494">
            <w:rPr>
              <w:noProof/>
              <w:lang w:bidi="fr-FR"/>
            </w:rPr>
            <w:t>Nom de l’auteur</w:t>
          </w:r>
        </w:p>
      </w:docPartBody>
    </w:docPart>
    <w:docPart>
      <w:docPartPr>
        <w:name w:val="DCDDDB34114D487CB7BE37E64C6C39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9D09351-8F6E-421C-9E0A-4CE1712E3048}"/>
      </w:docPartPr>
      <w:docPartBody>
        <w:p w:rsidR="00000000" w:rsidRDefault="00000000">
          <w:pPr>
            <w:pStyle w:val="DCDDDB34114D487CB7BE37E64C6C39FC"/>
          </w:pPr>
          <w:r w:rsidRPr="00371494">
            <w:rPr>
              <w:noProof/>
              <w:lang w:bidi="fr-FR"/>
            </w:rPr>
            <w:t>Nom de l’auteur</w:t>
          </w:r>
        </w:p>
      </w:docPartBody>
    </w:docPart>
    <w:docPart>
      <w:docPartPr>
        <w:name w:val="17388F396CF44CCCBB6E78B357D85C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25E210-BDD0-4C59-9BF0-FDD6B9228A90}"/>
      </w:docPartPr>
      <w:docPartBody>
        <w:p w:rsidR="00000000" w:rsidRDefault="00000000">
          <w:pPr>
            <w:pStyle w:val="17388F396CF44CCCBB6E78B357D85CB6"/>
          </w:pPr>
          <w:r w:rsidRPr="00371494">
            <w:rPr>
              <w:noProof/>
              <w:lang w:bidi="fr-FR"/>
            </w:rPr>
            <w:t xml:space="preserve">Nom </w:t>
          </w:r>
          <w:r w:rsidRPr="00371494">
            <w:rPr>
              <w:noProof/>
              <w:lang w:bidi="fr-FR"/>
            </w:rPr>
            <w:t>de l’auteur</w:t>
          </w:r>
        </w:p>
      </w:docPartBody>
    </w:docPart>
    <w:docPart>
      <w:docPartPr>
        <w:name w:val="84F1CC12E05E4852BC0197775D57EA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258285-4356-48FF-ACA8-C4FFB8ADC519}"/>
      </w:docPartPr>
      <w:docPartBody>
        <w:p w:rsidR="00000000" w:rsidRDefault="00000000">
          <w:pPr>
            <w:pStyle w:val="84F1CC12E05E4852BC0197775D57EAF7"/>
          </w:pPr>
          <w:r w:rsidRPr="00371494">
            <w:rPr>
              <w:noProof/>
              <w:lang w:bidi="fr-FR"/>
            </w:rPr>
            <w:t>Nom de l’auteur</w:t>
          </w:r>
        </w:p>
      </w:docPartBody>
    </w:docPart>
    <w:docPart>
      <w:docPartPr>
        <w:name w:val="372F91E5EA024351B3369D47EFA9D5F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0A52D41-6D4E-46F1-B66B-9D1339C05B4C}"/>
      </w:docPartPr>
      <w:docPartBody>
        <w:p w:rsidR="00000000" w:rsidRDefault="00000000">
          <w:pPr>
            <w:pStyle w:val="372F91E5EA024351B3369D47EFA9D5FE"/>
          </w:pPr>
          <w:r w:rsidRPr="00371494">
            <w:rPr>
              <w:noProof/>
              <w:lang w:bidi="fr-FR"/>
            </w:rPr>
            <w:t>Nom de l’auteur</w:t>
          </w:r>
        </w:p>
      </w:docPartBody>
    </w:docPart>
    <w:docPart>
      <w:docPartPr>
        <w:name w:val="0A7B713CA34546E7919DFB134D8E4A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FB29D3-AF51-412D-903D-B390A9E8BC43}"/>
      </w:docPartPr>
      <w:docPartBody>
        <w:p w:rsidR="00000000" w:rsidRDefault="00000000">
          <w:pPr>
            <w:pStyle w:val="0A7B713CA34546E7919DFB134D8E4A65"/>
          </w:pPr>
          <w:r w:rsidRPr="00371494">
            <w:rPr>
              <w:noProof/>
              <w:lang w:bidi="fr-FR"/>
            </w:rPr>
            <w:t>Nom de l’auteur</w:t>
          </w:r>
        </w:p>
      </w:docPartBody>
    </w:docPart>
    <w:docPart>
      <w:docPartPr>
        <w:name w:val="6237244671E04EA78563E487B13377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FFF6FD-342A-40C0-BAF2-E37DE677A2BE}"/>
      </w:docPartPr>
      <w:docPartBody>
        <w:p w:rsidR="00000000" w:rsidRDefault="00000000">
          <w:pPr>
            <w:pStyle w:val="6237244671E04EA78563E487B133772D"/>
          </w:pPr>
          <w:r w:rsidRPr="00371494">
            <w:rPr>
              <w:noProof/>
              <w:lang w:bidi="fr-FR"/>
            </w:rPr>
            <w:t>Nom de l’auteur</w:t>
          </w:r>
        </w:p>
      </w:docPartBody>
    </w:docPart>
    <w:docPart>
      <w:docPartPr>
        <w:name w:val="F848629E7DED4DBFB166C81C18C3F0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BE57BA5-C865-41F4-8F4E-0E5F715DB573}"/>
      </w:docPartPr>
      <w:docPartBody>
        <w:p w:rsidR="00000000" w:rsidRDefault="00000000">
          <w:pPr>
            <w:pStyle w:val="F848629E7DED4DBFB166C81C18C3F0C7"/>
          </w:pPr>
          <w:r w:rsidRPr="00371494">
            <w:rPr>
              <w:noProof/>
              <w:lang w:bidi="fr-FR"/>
            </w:rPr>
            <w:t>Date</w:t>
          </w:r>
        </w:p>
      </w:docPartBody>
    </w:docPart>
    <w:docPart>
      <w:docPartPr>
        <w:name w:val="F6424EBBAB5C4581BB3F60D326CBB1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C8F3DBA-4498-42BE-990E-A9AFDEF75ECC}"/>
      </w:docPartPr>
      <w:docPartBody>
        <w:p w:rsidR="00000000" w:rsidRDefault="00000000">
          <w:pPr>
            <w:pStyle w:val="F6424EBBAB5C4581BB3F60D326CBB156"/>
          </w:pPr>
          <w:r w:rsidRPr="00371494">
            <w:rPr>
              <w:noProof/>
              <w:lang w:bidi="fr-FR"/>
            </w:rPr>
            <w:t>Nom de l’établissement</w:t>
          </w:r>
        </w:p>
      </w:docPartBody>
    </w:docPart>
    <w:docPart>
      <w:docPartPr>
        <w:name w:val="B2B06CE98C764716BCB4CA5BDC7F6C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A5367B-2C3C-48BD-AD37-9EBC6B1C8FBF}"/>
      </w:docPartPr>
      <w:docPartBody>
        <w:p w:rsidR="00000000" w:rsidRDefault="00000000">
          <w:pPr>
            <w:pStyle w:val="B2B06CE98C764716BCB4CA5BDC7F6CCE"/>
          </w:pPr>
          <w:r w:rsidRPr="00371494">
            <w:rPr>
              <w:noProof/>
              <w:lang w:bidi="fr-FR"/>
            </w:rPr>
            <w:t>2019</w:t>
          </w:r>
        </w:p>
      </w:docPartBody>
    </w:docPart>
    <w:docPart>
      <w:docPartPr>
        <w:name w:val="631985596E844E6D9B50ACADF2C3336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98E174-628B-433A-B714-31C8B8CA65D1}"/>
      </w:docPartPr>
      <w:docPartBody>
        <w:p w:rsidR="00000000" w:rsidRDefault="00000000">
          <w:pPr>
            <w:pStyle w:val="631985596E844E6D9B50ACADF2C33367"/>
          </w:pPr>
          <w:r w:rsidRPr="00371494">
            <w:rPr>
              <w:noProof/>
              <w:lang w:bidi="fr-FR"/>
            </w:rPr>
            <w:t>Nom du détenteur du copyright</w:t>
          </w:r>
        </w:p>
      </w:docPartBody>
    </w:docPart>
    <w:docPart>
      <w:docPartPr>
        <w:name w:val="1156BA1B0B8E4CE2AFB699097D15311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CE1683-5CFC-475B-B580-D4009379D790}"/>
      </w:docPartPr>
      <w:docPartBody>
        <w:p w:rsidR="00000000" w:rsidRDefault="00000000">
          <w:pPr>
            <w:pStyle w:val="1156BA1B0B8E4CE2AFB699097D153118"/>
          </w:pPr>
          <w:r w:rsidRPr="00371494">
            <w:rPr>
              <w:noProof/>
              <w:lang w:bidi="fr-FR"/>
            </w:rPr>
            <w:t>123-45678-9</w:t>
          </w:r>
        </w:p>
      </w:docPartBody>
    </w:docPart>
    <w:docPart>
      <w:docPartPr>
        <w:name w:val="072C07DB969C44DAB3A6B0CA4DD93D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27ED1E-47BF-4300-ABC9-9892F2E49283}"/>
      </w:docPartPr>
      <w:docPartBody>
        <w:p w:rsidR="00000000" w:rsidRDefault="00000000">
          <w:pPr>
            <w:pStyle w:val="072C07DB969C44DAB3A6B0CA4DD93DDD"/>
          </w:pPr>
          <w:r w:rsidRPr="00371494">
            <w:rPr>
              <w:noProof/>
              <w:lang w:bidi="fr-FR"/>
            </w:rPr>
            <w:t>Nom du pays</w:t>
          </w:r>
        </w:p>
      </w:docPartBody>
    </w:docPart>
    <w:docPart>
      <w:docPartPr>
        <w:name w:val="82225FE5A3994E9488C09AF8ABA3EC0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E08BDA-17D4-4C66-AF11-DE975DA7DD9E}"/>
      </w:docPartPr>
      <w:docPartBody>
        <w:p w:rsidR="00000000" w:rsidRDefault="00000000">
          <w:pPr>
            <w:pStyle w:val="82225FE5A3994E9488C09AF8ABA3EC0B"/>
          </w:pPr>
          <w:r w:rsidRPr="00371494">
            <w:rPr>
              <w:rStyle w:val="CaractreTitre1"/>
              <w:noProof/>
            </w:rPr>
            <w:t>Mains du jazz</w:t>
          </w:r>
        </w:p>
      </w:docPartBody>
    </w:docPart>
    <w:docPart>
      <w:docPartPr>
        <w:name w:val="D2C271E691F94ACDA80916C8A1764F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989B04-A2D1-4EC7-86CC-1535124038ED}"/>
      </w:docPartPr>
      <w:docPartBody>
        <w:p w:rsidR="00000000" w:rsidRDefault="00000000">
          <w:pPr>
            <w:pStyle w:val="D2C271E691F94ACDA80916C8A1764F61"/>
          </w:pPr>
          <w:r w:rsidRPr="00371494">
            <w:rPr>
              <w:rStyle w:val="Auteur1"/>
              <w:noProof/>
              <w:color w:val="BF8F00" w:themeColor="accent4" w:themeShade="BF"/>
            </w:rPr>
            <w:t>Aline Dupuy</w:t>
          </w:r>
        </w:p>
      </w:docPartBody>
    </w:docPart>
    <w:docPart>
      <w:docPartPr>
        <w:name w:val="04D751239F52432085D63F2482028B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64B726-1679-46B2-A648-2E85D8233D0D}"/>
      </w:docPartPr>
      <w:docPartBody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quel est son nom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écarte les doigts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 xml:space="preserve">secoue ou </w:t>
          </w:r>
          <w:r w:rsidRPr="00371494">
            <w:rPr>
              <w:noProof/>
              <w:lang w:bidi="fr-FR"/>
            </w:rPr>
            <w:t>agite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peu importe l’âge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la jeunesse de la culture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reconnu dans le monde entier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comique ou ironique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en haut, en bas, de côté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un peu de fioritures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une touche de piment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excessif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percussif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déjanté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extravagant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</w:p>
        <w:p w:rsidR="005E6604" w:rsidRPr="00371494" w:rsidRDefault="00000000" w:rsidP="00917F72">
          <w:pPr>
            <w:pStyle w:val="Texte1"/>
            <w:rPr>
              <w:noProof/>
            </w:rPr>
          </w:pPr>
          <w:r w:rsidRPr="00371494">
            <w:rPr>
              <w:noProof/>
              <w:lang w:bidi="fr-FR"/>
            </w:rPr>
            <w:t>danse</w:t>
          </w:r>
        </w:p>
        <w:p w:rsidR="005E6604" w:rsidRPr="00371494" w:rsidRDefault="00000000" w:rsidP="00917F72">
          <w:pPr>
            <w:pStyle w:val="Texte1"/>
            <w:rPr>
              <w:noProof/>
            </w:rPr>
          </w:pPr>
        </w:p>
        <w:p w:rsidR="00000000" w:rsidRDefault="00000000">
          <w:pPr>
            <w:pStyle w:val="04D751239F52432085D63F2482028B00"/>
          </w:pPr>
          <w:r w:rsidRPr="00371494">
            <w:rPr>
              <w:noProof/>
              <w:lang w:bidi="fr-FR"/>
            </w:rPr>
            <w:t>avec les mains du jazz</w:t>
          </w:r>
        </w:p>
      </w:docPartBody>
    </w:docPart>
    <w:docPart>
      <w:docPartPr>
        <w:name w:val="0B0AE883DE8B43D8ADCBD53C3556FA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525BEBB-2586-485F-923C-950C0F4BABEC}"/>
      </w:docPartPr>
      <w:docPartBody>
        <w:p w:rsidR="00000000" w:rsidRDefault="00000000">
          <w:pPr>
            <w:pStyle w:val="0B0AE883DE8B43D8ADCBD53C3556FA84"/>
          </w:pPr>
          <w:r w:rsidRPr="00371494">
            <w:rPr>
              <w:rStyle w:val="CaractreTitre2"/>
              <w:noProof/>
            </w:rPr>
            <w:t>poème</w:t>
          </w:r>
        </w:p>
      </w:docPartBody>
    </w:docPart>
    <w:docPart>
      <w:docPartPr>
        <w:name w:val="66001966F8774D31B9CF98855D9714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88E3C10-2339-44C5-A172-9B02B929E4DF}"/>
      </w:docPartPr>
      <w:docPartBody>
        <w:p w:rsidR="00000000" w:rsidRDefault="00000000">
          <w:pPr>
            <w:pStyle w:val="66001966F8774D31B9CF98855D97146A"/>
          </w:pPr>
          <w:r w:rsidRPr="00371494">
            <w:rPr>
              <w:rStyle w:val="Auteur2"/>
              <w:noProof/>
            </w:rPr>
            <w:t>Alexandre Chauvin</w:t>
          </w:r>
        </w:p>
      </w:docPartBody>
    </w:docPart>
    <w:docPart>
      <w:docPartPr>
        <w:name w:val="BF1EEC7713254C819E97F647DA8662A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45993B-8537-4B41-8A16-639ED43DDDE4}"/>
      </w:docPartPr>
      <w:docPartBody>
        <w:p w:rsidR="005E6604" w:rsidRPr="00371494" w:rsidRDefault="00000000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motifs</w:t>
          </w:r>
        </w:p>
        <w:p w:rsidR="005E6604" w:rsidRPr="00371494" w:rsidRDefault="00000000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bizarre</w:t>
          </w:r>
        </w:p>
        <w:p w:rsidR="005E6604" w:rsidRPr="00371494" w:rsidRDefault="00000000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soirée</w:t>
          </w:r>
        </w:p>
        <w:p w:rsidR="005E6604" w:rsidRPr="00371494" w:rsidRDefault="00000000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traces</w:t>
          </w:r>
        </w:p>
        <w:p w:rsidR="005E6604" w:rsidRPr="00371494" w:rsidRDefault="00000000" w:rsidP="00DF135B">
          <w:pPr>
            <w:pStyle w:val="Texte2"/>
            <w:rPr>
              <w:noProof/>
            </w:rPr>
          </w:pPr>
          <w:r w:rsidRPr="00371494">
            <w:rPr>
              <w:noProof/>
              <w:lang w:bidi="fr-FR"/>
            </w:rPr>
            <w:t>arrondi</w:t>
          </w:r>
        </w:p>
        <w:p w:rsidR="00000000" w:rsidRDefault="00000000">
          <w:pPr>
            <w:pStyle w:val="BF1EEC7713254C819E97F647DA8662A1"/>
          </w:pPr>
          <w:r w:rsidRPr="00371494">
            <w:rPr>
              <w:noProof/>
              <w:lang w:bidi="fr-FR"/>
            </w:rPr>
            <w:t>toi</w:t>
          </w:r>
        </w:p>
      </w:docPartBody>
    </w:docPart>
    <w:docPart>
      <w:docPartPr>
        <w:name w:val="C7C1614458524768B7E4B8D511A9869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5776554-5CD7-4DFC-AE7D-FB3AD2BCE553}"/>
      </w:docPartPr>
      <w:docPartBody>
        <w:p w:rsidR="00000000" w:rsidRDefault="00000000">
          <w:pPr>
            <w:pStyle w:val="C7C1614458524768B7E4B8D511A98699"/>
          </w:pPr>
          <w:r w:rsidRPr="00371494">
            <w:rPr>
              <w:noProof/>
              <w:lang w:bidi="fr-FR"/>
            </w:rPr>
            <w:t>zeste</w:t>
          </w:r>
        </w:p>
      </w:docPartBody>
    </w:docPart>
    <w:docPart>
      <w:docPartPr>
        <w:name w:val="844FE81A09504FA889E5EFA772119A7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9F3380-0713-4D59-AB0B-A6B205097CB8}"/>
      </w:docPartPr>
      <w:docPartBody>
        <w:p w:rsidR="00000000" w:rsidRDefault="00000000">
          <w:pPr>
            <w:pStyle w:val="844FE81A09504FA889E5EFA772119A7F"/>
          </w:pPr>
          <w:r w:rsidRPr="00371494">
            <w:rPr>
              <w:rStyle w:val="Auteurdepome3"/>
              <w:noProof/>
              <w:lang w:bidi="fr-FR"/>
            </w:rPr>
            <w:t>Marie Berthelette</w:t>
          </w:r>
        </w:p>
      </w:docPartBody>
    </w:docPart>
    <w:docPart>
      <w:docPartPr>
        <w:name w:val="C6070DD040034EA685D00703BD4BCEA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B3285A0-D949-4AEA-AEEC-54CB7197FFE7}"/>
      </w:docPartPr>
      <w:docPartBody>
        <w:p w:rsidR="005E6604" w:rsidRPr="00371494" w:rsidRDefault="00000000" w:rsidP="000068EE">
          <w:pPr>
            <w:pStyle w:val="Texte3"/>
            <w:rPr>
              <w:noProof/>
            </w:rPr>
          </w:pPr>
          <w:r w:rsidRPr="00371494">
            <w:rPr>
              <w:noProof/>
              <w:lang w:bidi="fr-FR"/>
            </w:rPr>
            <w:t>délices oranges, dérangent.</w:t>
          </w:r>
        </w:p>
        <w:p w:rsidR="005E6604" w:rsidRPr="00371494" w:rsidRDefault="00000000" w:rsidP="000068EE">
          <w:pPr>
            <w:pStyle w:val="Texte3"/>
            <w:rPr>
              <w:noProof/>
            </w:rPr>
          </w:pPr>
          <w:r w:rsidRPr="00371494">
            <w:rPr>
              <w:noProof/>
              <w:lang w:bidi="fr-FR"/>
            </w:rPr>
            <w:t>doux, brillants, amers, frais.</w:t>
          </w:r>
        </w:p>
        <w:p w:rsidR="00000000" w:rsidRDefault="00000000">
          <w:pPr>
            <w:pStyle w:val="C6070DD040034EA685D00703BD4BCEA8"/>
          </w:pPr>
          <w:r w:rsidRPr="00371494">
            <w:rPr>
              <w:noProof/>
              <w:lang w:bidi="fr-FR"/>
            </w:rPr>
            <w:t>couleur controversée.</w:t>
          </w:r>
        </w:p>
      </w:docPartBody>
    </w:docPart>
    <w:docPart>
      <w:docPartPr>
        <w:name w:val="E128F0B525FC4D7FAC9D54EE664E75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565DE2-6EDF-4E9C-AA2C-A5EB373ADA6D}"/>
      </w:docPartPr>
      <w:docPartBody>
        <w:p w:rsidR="00000000" w:rsidRDefault="00000000">
          <w:pPr>
            <w:pStyle w:val="E128F0B525FC4D7FAC9D54EE664E750A"/>
          </w:pPr>
          <w:r w:rsidRPr="00912115">
            <w:t>Titre de poème</w:t>
          </w:r>
        </w:p>
      </w:docPartBody>
    </w:docPart>
    <w:docPart>
      <w:docPartPr>
        <w:name w:val="DA371773DCE84047841A6DB2870066D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2115BB-A9CE-4D45-930B-BE7EAD169BCD}"/>
      </w:docPartPr>
      <w:docPartBody>
        <w:p w:rsidR="00000000" w:rsidRDefault="00000000">
          <w:pPr>
            <w:pStyle w:val="DA371773DCE84047841A6DB2870066DA"/>
          </w:pPr>
          <w:r w:rsidRPr="00371494">
            <w:rPr>
              <w:rStyle w:val="Auteur2"/>
              <w:noProof/>
              <w:lang w:bidi="fr-FR"/>
            </w:rPr>
            <w:t>Auteur</w:t>
          </w:r>
        </w:p>
      </w:docPartBody>
    </w:docPart>
    <w:docPart>
      <w:docPartPr>
        <w:name w:val="192CFD42734B4C64894F024AB871E57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8D9911-349C-4543-BB88-C9FD61A2591C}"/>
      </w:docPartPr>
      <w:docPartBody>
        <w:p w:rsidR="005E6604" w:rsidRPr="00371494" w:rsidRDefault="00000000" w:rsidP="000F4F09">
          <w:pPr>
            <w:rPr>
              <w:noProof/>
            </w:rPr>
          </w:pPr>
          <w:r w:rsidRPr="00371494">
            <w:rPr>
              <w:noProof/>
              <w:lang w:bidi="fr-FR"/>
            </w:rPr>
            <w:t xml:space="preserve">Pour commencer </w:t>
          </w:r>
          <w:r w:rsidRPr="00371494">
            <w:rPr>
              <w:noProof/>
              <w:lang w:bidi="fr-FR"/>
            </w:rPr>
            <w:t>immédiatement, appuyez simplement sur le texte d’un espace réservé (tel que celui-ci), puis commencez à taper. Ajoutez des pages en positionnant le curseur devant le titre « Auteurs », puis en accédant Page vierge sous l’onglet Insertion.</w:t>
          </w:r>
        </w:p>
        <w:p w:rsidR="005E6604" w:rsidRPr="00371494" w:rsidRDefault="00000000" w:rsidP="000F4F09">
          <w:pPr>
            <w:rPr>
              <w:noProof/>
            </w:rPr>
          </w:pPr>
          <w:r w:rsidRPr="00371494">
            <w:rPr>
              <w:noProof/>
              <w:lang w:bidi="fr-FR"/>
            </w:rPr>
            <w:t>Vous voulez autre</w:t>
          </w:r>
          <w:r w:rsidRPr="00371494">
            <w:rPr>
              <w:noProof/>
              <w:lang w:bidi="fr-FR"/>
            </w:rPr>
            <w:t xml:space="preserve"> chose ? Aucun problème ! Modifiez l’apparence de la disposition à l’aide des styles de police et de paragraphe sous l’onglet Accueil.</w:t>
          </w:r>
        </w:p>
        <w:p w:rsidR="00000000" w:rsidRDefault="00000000">
          <w:pPr>
            <w:pStyle w:val="192CFD42734B4C64894F024AB871E571"/>
          </w:pPr>
          <w:r w:rsidRPr="00371494">
            <w:rPr>
              <w:noProof/>
              <w:lang w:bidi="fr-FR"/>
            </w:rPr>
            <w:t>Lorsque vous êtes prêt à imprimer, imprimez recto-verso, inversé sur le petit côté.</w:t>
          </w:r>
        </w:p>
      </w:docPartBody>
    </w:docPart>
    <w:docPart>
      <w:docPartPr>
        <w:name w:val="E12DEB1731B94E399787E84FEA1478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297D9E-558C-48AD-90C6-A36ADCC8C5E8}"/>
      </w:docPartPr>
      <w:docPartBody>
        <w:p w:rsidR="00000000" w:rsidRDefault="00000000">
          <w:pPr>
            <w:pStyle w:val="E12DEB1731B94E399787E84FEA1478CF"/>
          </w:pPr>
          <w:r w:rsidRPr="00371494">
            <w:rPr>
              <w:rStyle w:val="Textedelespacerserv"/>
              <w:noProof/>
              <w:lang w:bidi="fr-FR"/>
            </w:rPr>
            <w:t>Alexandre Chauvin</w:t>
          </w:r>
        </w:p>
      </w:docPartBody>
    </w:docPart>
    <w:docPart>
      <w:docPartPr>
        <w:name w:val="53E268C1CE2C46F79B2E247AAC40749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5D8909A-297B-4677-81F9-A6C81F1A0A27}"/>
      </w:docPartPr>
      <w:docPartBody>
        <w:p w:rsidR="00000000" w:rsidRDefault="00000000">
          <w:pPr>
            <w:pStyle w:val="53E268C1CE2C46F79B2E247AAC40749A"/>
          </w:pPr>
          <w:r w:rsidRPr="00371494">
            <w:rPr>
              <w:noProof/>
              <w:lang w:bidi="fr-FR"/>
            </w:rPr>
            <w:t>Auteur</w:t>
          </w:r>
        </w:p>
      </w:docPartBody>
    </w:docPart>
    <w:docPart>
      <w:docPartPr>
        <w:name w:val="968834263B30452AB01DF8FD995AC1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6A28A5-1F44-42E7-BA6A-67E7B875A006}"/>
      </w:docPartPr>
      <w:docPartBody>
        <w:p w:rsidR="00000000" w:rsidRDefault="00000000">
          <w:pPr>
            <w:pStyle w:val="968834263B30452AB01DF8FD995AC196"/>
          </w:pPr>
          <w:r w:rsidRPr="00371494">
            <w:rPr>
              <w:noProof/>
              <w:lang w:bidi="fr-FR"/>
            </w:rPr>
            <w:t>Sixième niveau</w:t>
          </w:r>
        </w:p>
      </w:docPartBody>
    </w:docPart>
    <w:docPart>
      <w:docPartPr>
        <w:name w:val="90FC24AA60854ADD951268082BF9165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AE2D7BF-26C3-4BE2-B1DC-249FF26E7887}"/>
      </w:docPartPr>
      <w:docPartBody>
        <w:p w:rsidR="00000000" w:rsidRDefault="00000000">
          <w:pPr>
            <w:pStyle w:val="90FC24AA60854ADD951268082BF9165B"/>
          </w:pPr>
          <w:r w:rsidRPr="00371494">
            <w:rPr>
              <w:noProof/>
              <w:lang w:bidi="fr-FR"/>
            </w:rPr>
            <w:t>Marie Berthelette</w:t>
          </w:r>
        </w:p>
      </w:docPartBody>
    </w:docPart>
    <w:docPart>
      <w:docPartPr>
        <w:name w:val="A839B9812B434D88A8EE3E1F3BBD6D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B551364-7FF3-4B3E-8B46-860B34D014F6}"/>
      </w:docPartPr>
      <w:docPartBody>
        <w:p w:rsidR="00000000" w:rsidRDefault="00000000">
          <w:pPr>
            <w:pStyle w:val="A839B9812B434D88A8EE3E1F3BBD6D84"/>
          </w:pPr>
          <w:r w:rsidRPr="00371494">
            <w:rPr>
              <w:noProof/>
              <w:lang w:bidi="fr-FR"/>
            </w:rPr>
            <w:t>Auteur</w:t>
          </w:r>
        </w:p>
      </w:docPartBody>
    </w:docPart>
    <w:docPart>
      <w:docPartPr>
        <w:name w:val="8A8AEE4AD9E44256BD9B49190B6531D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5FCEB08-A6A8-4CD7-9893-36C08750B204}"/>
      </w:docPartPr>
      <w:docPartBody>
        <w:p w:rsidR="00000000" w:rsidRDefault="00000000">
          <w:pPr>
            <w:pStyle w:val="8A8AEE4AD9E44256BD9B49190B6531D1"/>
          </w:pPr>
          <w:r w:rsidRPr="00371494">
            <w:rPr>
              <w:noProof/>
              <w:lang w:bidi="fr-FR"/>
            </w:rPr>
            <w:t>Septième niveau</w:t>
          </w:r>
        </w:p>
      </w:docPartBody>
    </w:docPart>
    <w:docPart>
      <w:docPartPr>
        <w:name w:val="78EB5CC3022A41A8B681BF1054E4824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5561D51-D55D-4F75-AD24-6529F11537CD}"/>
      </w:docPartPr>
      <w:docPartBody>
        <w:p w:rsidR="00000000" w:rsidRDefault="00000000">
          <w:pPr>
            <w:pStyle w:val="78EB5CC3022A41A8B681BF1054E48248"/>
          </w:pPr>
          <w:r w:rsidRPr="00371494">
            <w:rPr>
              <w:noProof/>
              <w:lang w:bidi="fr-FR"/>
            </w:rPr>
            <w:t>Aline Dupuy</w:t>
          </w:r>
        </w:p>
      </w:docPartBody>
    </w:docPart>
    <w:docPart>
      <w:docPartPr>
        <w:name w:val="B1AF1911D8C04167B1F60148E67045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C2C195-FE03-4C2E-B7E3-E611AC0017D2}"/>
      </w:docPartPr>
      <w:docPartBody>
        <w:p w:rsidR="00000000" w:rsidRDefault="00000000">
          <w:pPr>
            <w:pStyle w:val="B1AF1911D8C04167B1F60148E670459C"/>
          </w:pPr>
          <w:r w:rsidRPr="00371494">
            <w:rPr>
              <w:noProof/>
              <w:lang w:bidi="fr-FR"/>
            </w:rPr>
            <w:t>Auteur</w:t>
          </w:r>
        </w:p>
      </w:docPartBody>
    </w:docPart>
    <w:docPart>
      <w:docPartPr>
        <w:name w:val="D3533F14B82C4E848B94EA43E3E6EA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9C44D08-FFC6-43C9-8707-0A25EB8AD804}"/>
      </w:docPartPr>
      <w:docPartBody>
        <w:p w:rsidR="00000000" w:rsidRDefault="00000000">
          <w:pPr>
            <w:pStyle w:val="D3533F14B82C4E848B94EA43E3E6EAF2"/>
          </w:pPr>
          <w:r w:rsidRPr="00371494">
            <w:rPr>
              <w:noProof/>
              <w:lang w:bidi="fr-FR"/>
            </w:rPr>
            <w:t>Dixième niveau</w:t>
          </w:r>
        </w:p>
      </w:docPartBody>
    </w:docPart>
    <w:docPart>
      <w:docPartPr>
        <w:name w:val="FEB69383DC5C45AAA9EB7801D05570F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8F7E70-B0CB-407A-A7FE-CCC15CC755DC}"/>
      </w:docPartPr>
      <w:docPartBody>
        <w:p w:rsidR="00000000" w:rsidRDefault="00000000">
          <w:pPr>
            <w:pStyle w:val="FEB69383DC5C45AAA9EB7801D05570FD"/>
          </w:pPr>
          <w:r w:rsidRPr="00371494">
            <w:rPr>
              <w:noProof/>
              <w:lang w:bidi="fr-FR"/>
            </w:rPr>
            <w:t xml:space="preserve">Nom de </w:t>
          </w:r>
          <w:r w:rsidRPr="00371494">
            <w:rPr>
              <w:noProof/>
              <w:lang w:bidi="fr-FR"/>
            </w:rPr>
            <w:t>l’auteur</w:t>
          </w:r>
        </w:p>
      </w:docPartBody>
    </w:docPart>
    <w:docPart>
      <w:docPartPr>
        <w:name w:val="97F8B408F9BD454A957C7348C5B878A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3445412-E401-41CA-9E6A-D5996AA1619E}"/>
      </w:docPartPr>
      <w:docPartBody>
        <w:p w:rsidR="00000000" w:rsidRDefault="00000000">
          <w:pPr>
            <w:pStyle w:val="97F8B408F9BD454A957C7348C5B878AC"/>
          </w:pPr>
          <w:r w:rsidRPr="00371494">
            <w:rPr>
              <w:noProof/>
              <w:lang w:bidi="fr-FR"/>
            </w:rPr>
            <w:t>Titre</w:t>
          </w:r>
        </w:p>
      </w:docPartBody>
    </w:docPart>
    <w:docPart>
      <w:docPartPr>
        <w:name w:val="A42E513B534044AD96534D02E9D9DF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781BF0C-DA0F-4B5D-BD80-C01165A460D6}"/>
      </w:docPartPr>
      <w:docPartBody>
        <w:p w:rsidR="00000000" w:rsidRDefault="00000000">
          <w:pPr>
            <w:pStyle w:val="A42E513B534044AD96534D02E9D9DF6C"/>
          </w:pPr>
          <w:r w:rsidRPr="00371494">
            <w:rPr>
              <w:noProof/>
              <w:lang w:bidi="fr-FR"/>
            </w:rPr>
            <w:t>Organisation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GothicM">
    <w:charset w:val="80"/>
    <w:family w:val="modern"/>
    <w:pitch w:val="fixed"/>
    <w:sig w:usb0="80000281" w:usb1="28C76CF8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348"/>
    <w:rsid w:val="00A7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921C740F635A484595A3377A7CDB9E52">
    <w:name w:val="921C740F635A484595A3377A7CDB9E52"/>
  </w:style>
  <w:style w:type="paragraph" w:customStyle="1" w:styleId="DA101516008447598FA27D79501EC308">
    <w:name w:val="DA101516008447598FA27D79501EC308"/>
  </w:style>
  <w:style w:type="paragraph" w:customStyle="1" w:styleId="9C63BFDBF414499C96D09586A81B694C">
    <w:name w:val="9C63BFDBF414499C96D09586A81B694C"/>
  </w:style>
  <w:style w:type="paragraph" w:customStyle="1" w:styleId="7949617A97924D1990A001D89B8BEF9C">
    <w:name w:val="7949617A97924D1990A001D89B8BEF9C"/>
  </w:style>
  <w:style w:type="paragraph" w:customStyle="1" w:styleId="E6E71B02B8674DC1B50DF143B8299535">
    <w:name w:val="E6E71B02B8674DC1B50DF143B8299535"/>
  </w:style>
  <w:style w:type="paragraph" w:customStyle="1" w:styleId="3B10654E56084CBC8B38BD36022C9615">
    <w:name w:val="3B10654E56084CBC8B38BD36022C9615"/>
  </w:style>
  <w:style w:type="paragraph" w:customStyle="1" w:styleId="31306DDCCF38414088CD58442171EF96">
    <w:name w:val="31306DDCCF38414088CD58442171EF96"/>
  </w:style>
  <w:style w:type="paragraph" w:customStyle="1" w:styleId="2A4255C6487C4B758596E4AE0EE752EC">
    <w:name w:val="2A4255C6487C4B758596E4AE0EE752EC"/>
  </w:style>
  <w:style w:type="paragraph" w:customStyle="1" w:styleId="723E65ADC1DF4DD09EF92B79E70BF0BF">
    <w:name w:val="723E65ADC1DF4DD09EF92B79E70BF0BF"/>
  </w:style>
  <w:style w:type="paragraph" w:customStyle="1" w:styleId="DCDDDB34114D487CB7BE37E64C6C39FC">
    <w:name w:val="DCDDDB34114D487CB7BE37E64C6C39FC"/>
  </w:style>
  <w:style w:type="paragraph" w:customStyle="1" w:styleId="17388F396CF44CCCBB6E78B357D85CB6">
    <w:name w:val="17388F396CF44CCCBB6E78B357D85CB6"/>
  </w:style>
  <w:style w:type="paragraph" w:customStyle="1" w:styleId="84F1CC12E05E4852BC0197775D57EAF7">
    <w:name w:val="84F1CC12E05E4852BC0197775D57EAF7"/>
  </w:style>
  <w:style w:type="paragraph" w:customStyle="1" w:styleId="372F91E5EA024351B3369D47EFA9D5FE">
    <w:name w:val="372F91E5EA024351B3369D47EFA9D5FE"/>
  </w:style>
  <w:style w:type="paragraph" w:customStyle="1" w:styleId="0A7B713CA34546E7919DFB134D8E4A65">
    <w:name w:val="0A7B713CA34546E7919DFB134D8E4A65"/>
  </w:style>
  <w:style w:type="paragraph" w:customStyle="1" w:styleId="6237244671E04EA78563E487B133772D">
    <w:name w:val="6237244671E04EA78563E487B133772D"/>
  </w:style>
  <w:style w:type="paragraph" w:customStyle="1" w:styleId="F848629E7DED4DBFB166C81C18C3F0C7">
    <w:name w:val="F848629E7DED4DBFB166C81C18C3F0C7"/>
  </w:style>
  <w:style w:type="paragraph" w:customStyle="1" w:styleId="F6424EBBAB5C4581BB3F60D326CBB156">
    <w:name w:val="F6424EBBAB5C4581BB3F60D326CBB156"/>
  </w:style>
  <w:style w:type="paragraph" w:customStyle="1" w:styleId="B2B06CE98C764716BCB4CA5BDC7F6CCE">
    <w:name w:val="B2B06CE98C764716BCB4CA5BDC7F6CCE"/>
  </w:style>
  <w:style w:type="paragraph" w:customStyle="1" w:styleId="631985596E844E6D9B50ACADF2C33367">
    <w:name w:val="631985596E844E6D9B50ACADF2C33367"/>
  </w:style>
  <w:style w:type="paragraph" w:customStyle="1" w:styleId="1156BA1B0B8E4CE2AFB699097D153118">
    <w:name w:val="1156BA1B0B8E4CE2AFB699097D153118"/>
  </w:style>
  <w:style w:type="paragraph" w:customStyle="1" w:styleId="072C07DB969C44DAB3A6B0CA4DD93DDD">
    <w:name w:val="072C07DB969C44DAB3A6B0CA4DD93DDD"/>
  </w:style>
  <w:style w:type="paragraph" w:customStyle="1" w:styleId="Titre11">
    <w:name w:val="Titre 11"/>
    <w:next w:val="Normal"/>
    <w:link w:val="CaractreTitre1"/>
    <w:uiPriority w:val="5"/>
    <w:qFormat/>
    <w:pPr>
      <w:pageBreakBefore/>
      <w:spacing w:after="360"/>
    </w:pPr>
    <w:rPr>
      <w:rFonts w:asciiTheme="majorHAnsi" w:eastAsia="SimSun" w:hAnsiTheme="majorHAnsi"/>
      <w:color w:val="BF8F00" w:themeColor="accent4" w:themeShade="BF"/>
      <w:sz w:val="56"/>
      <w:lang w:eastAsia="en-US"/>
    </w:rPr>
  </w:style>
  <w:style w:type="character" w:customStyle="1" w:styleId="CaractreTitre1">
    <w:name w:val="Caractère Titre 1"/>
    <w:basedOn w:val="Policepardfaut"/>
    <w:link w:val="Titre11"/>
    <w:uiPriority w:val="5"/>
    <w:rPr>
      <w:rFonts w:asciiTheme="majorHAnsi" w:eastAsia="SimSun" w:hAnsiTheme="majorHAnsi"/>
      <w:color w:val="BF8F00" w:themeColor="accent4" w:themeShade="BF"/>
      <w:sz w:val="56"/>
      <w:lang w:eastAsia="en-US"/>
    </w:rPr>
  </w:style>
  <w:style w:type="paragraph" w:customStyle="1" w:styleId="82225FE5A3994E9488C09AF8ABA3EC0B">
    <w:name w:val="82225FE5A3994E9488C09AF8ABA3EC0B"/>
  </w:style>
  <w:style w:type="character" w:customStyle="1" w:styleId="Auteur1">
    <w:name w:val="Auteur 1"/>
    <w:uiPriority w:val="6"/>
    <w:qFormat/>
    <w:rPr>
      <w:rFonts w:asciiTheme="majorHAnsi" w:hAnsiTheme="majorHAnsi"/>
      <w:sz w:val="24"/>
    </w:rPr>
  </w:style>
  <w:style w:type="paragraph" w:customStyle="1" w:styleId="D2C271E691F94ACDA80916C8A1764F61">
    <w:name w:val="D2C271E691F94ACDA80916C8A1764F61"/>
  </w:style>
  <w:style w:type="paragraph" w:customStyle="1" w:styleId="Texte1">
    <w:name w:val="Texte 1"/>
    <w:link w:val="CaractreTexte1"/>
    <w:uiPriority w:val="7"/>
    <w:qFormat/>
    <w:pPr>
      <w:spacing w:after="120" w:line="240" w:lineRule="auto"/>
      <w:jc w:val="center"/>
    </w:pPr>
    <w:rPr>
      <w:rFonts w:asciiTheme="majorHAnsi" w:eastAsia="SimSun" w:hAnsiTheme="majorHAnsi"/>
      <w:lang w:eastAsia="en-US"/>
    </w:rPr>
  </w:style>
  <w:style w:type="character" w:customStyle="1" w:styleId="CaractreTexte1">
    <w:name w:val="Caractère Texte 1"/>
    <w:basedOn w:val="Policepardfaut"/>
    <w:link w:val="Texte1"/>
    <w:uiPriority w:val="7"/>
    <w:rPr>
      <w:rFonts w:asciiTheme="majorHAnsi" w:eastAsia="SimSun" w:hAnsiTheme="majorHAnsi"/>
      <w:lang w:eastAsia="en-US"/>
    </w:rPr>
  </w:style>
  <w:style w:type="paragraph" w:customStyle="1" w:styleId="04D751239F52432085D63F2482028B00">
    <w:name w:val="04D751239F52432085D63F2482028B00"/>
  </w:style>
  <w:style w:type="paragraph" w:customStyle="1" w:styleId="Titre2">
    <w:name w:val="Titre 2"/>
    <w:next w:val="Normal"/>
    <w:link w:val="CaractreTitre2"/>
    <w:uiPriority w:val="8"/>
    <w:qFormat/>
    <w:pPr>
      <w:pageBreakBefore/>
      <w:spacing w:after="960"/>
      <w:jc w:val="right"/>
    </w:pPr>
    <w:rPr>
      <w:rFonts w:eastAsia="SimSun"/>
      <w:sz w:val="56"/>
      <w:lang w:eastAsia="en-US"/>
    </w:rPr>
  </w:style>
  <w:style w:type="character" w:customStyle="1" w:styleId="CaractreTitre2">
    <w:name w:val="Caractère Titre 2"/>
    <w:basedOn w:val="Policepardfaut"/>
    <w:link w:val="Titre2"/>
    <w:uiPriority w:val="8"/>
    <w:rPr>
      <w:rFonts w:eastAsia="SimSun"/>
      <w:sz w:val="56"/>
      <w:lang w:eastAsia="en-US"/>
    </w:rPr>
  </w:style>
  <w:style w:type="paragraph" w:customStyle="1" w:styleId="0B0AE883DE8B43D8ADCBD53C3556FA84">
    <w:name w:val="0B0AE883DE8B43D8ADCBD53C3556FA84"/>
  </w:style>
  <w:style w:type="character" w:customStyle="1" w:styleId="Auteur2">
    <w:name w:val="Auteur 2"/>
    <w:uiPriority w:val="9"/>
    <w:qFormat/>
    <w:rPr>
      <w:sz w:val="22"/>
    </w:rPr>
  </w:style>
  <w:style w:type="paragraph" w:customStyle="1" w:styleId="66001966F8774D31B9CF98855D97146A">
    <w:name w:val="66001966F8774D31B9CF98855D97146A"/>
  </w:style>
  <w:style w:type="paragraph" w:customStyle="1" w:styleId="Texte2">
    <w:name w:val="Texte 2"/>
    <w:link w:val="CaractreTexte2"/>
    <w:uiPriority w:val="10"/>
    <w:qFormat/>
    <w:pPr>
      <w:spacing w:after="360" w:line="360" w:lineRule="auto"/>
      <w:jc w:val="right"/>
    </w:pPr>
    <w:rPr>
      <w:rFonts w:eastAsia="SimSun"/>
      <w:lang w:eastAsia="en-US"/>
    </w:rPr>
  </w:style>
  <w:style w:type="character" w:customStyle="1" w:styleId="CaractreTexte2">
    <w:name w:val="Caractère Texte 2"/>
    <w:basedOn w:val="Policepardfaut"/>
    <w:link w:val="Texte2"/>
    <w:uiPriority w:val="10"/>
    <w:rPr>
      <w:rFonts w:eastAsia="SimSun"/>
      <w:lang w:eastAsia="en-US"/>
    </w:rPr>
  </w:style>
  <w:style w:type="paragraph" w:customStyle="1" w:styleId="BF1EEC7713254C819E97F647DA8662A1">
    <w:name w:val="BF1EEC7713254C819E97F647DA8662A1"/>
  </w:style>
  <w:style w:type="paragraph" w:customStyle="1" w:styleId="C7C1614458524768B7E4B8D511A98699">
    <w:name w:val="C7C1614458524768B7E4B8D511A98699"/>
  </w:style>
  <w:style w:type="character" w:customStyle="1" w:styleId="Auteurdepome3">
    <w:name w:val="Auteur de poème 3"/>
    <w:basedOn w:val="Policepardfaut"/>
    <w:uiPriority w:val="1"/>
    <w:qFormat/>
    <w:rPr>
      <w:rFonts w:asciiTheme="majorHAnsi" w:hAnsiTheme="majorHAnsi"/>
      <w:sz w:val="28"/>
    </w:rPr>
  </w:style>
  <w:style w:type="paragraph" w:customStyle="1" w:styleId="844FE81A09504FA889E5EFA772119A7F">
    <w:name w:val="844FE81A09504FA889E5EFA772119A7F"/>
  </w:style>
  <w:style w:type="paragraph" w:customStyle="1" w:styleId="Texte3">
    <w:name w:val="Texte 3"/>
    <w:uiPriority w:val="12"/>
    <w:qFormat/>
    <w:pPr>
      <w:spacing w:line="480" w:lineRule="auto"/>
      <w:ind w:left="720"/>
    </w:pPr>
    <w:rPr>
      <w:rFonts w:eastAsia="SimSun"/>
      <w:color w:val="CC3300"/>
      <w:sz w:val="24"/>
      <w:lang w:eastAsia="en-US"/>
    </w:rPr>
  </w:style>
  <w:style w:type="paragraph" w:customStyle="1" w:styleId="C6070DD040034EA685D00703BD4BCEA8">
    <w:name w:val="C6070DD040034EA685D00703BD4BCEA8"/>
  </w:style>
  <w:style w:type="paragraph" w:customStyle="1" w:styleId="E128F0B525FC4D7FAC9D54EE664E750A">
    <w:name w:val="E128F0B525FC4D7FAC9D54EE664E750A"/>
  </w:style>
  <w:style w:type="paragraph" w:customStyle="1" w:styleId="DA371773DCE84047841A6DB2870066DA">
    <w:name w:val="DA371773DCE84047841A6DB2870066DA"/>
  </w:style>
  <w:style w:type="paragraph" w:customStyle="1" w:styleId="192CFD42734B4C64894F024AB871E571">
    <w:name w:val="192CFD42734B4C64894F024AB871E571"/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E12DEB1731B94E399787E84FEA1478CF">
    <w:name w:val="E12DEB1731B94E399787E84FEA1478CF"/>
  </w:style>
  <w:style w:type="paragraph" w:customStyle="1" w:styleId="53E268C1CE2C46F79B2E247AAC40749A">
    <w:name w:val="53E268C1CE2C46F79B2E247AAC40749A"/>
  </w:style>
  <w:style w:type="paragraph" w:customStyle="1" w:styleId="968834263B30452AB01DF8FD995AC196">
    <w:name w:val="968834263B30452AB01DF8FD995AC196"/>
  </w:style>
  <w:style w:type="paragraph" w:customStyle="1" w:styleId="90FC24AA60854ADD951268082BF9165B">
    <w:name w:val="90FC24AA60854ADD951268082BF9165B"/>
  </w:style>
  <w:style w:type="paragraph" w:customStyle="1" w:styleId="A839B9812B434D88A8EE3E1F3BBD6D84">
    <w:name w:val="A839B9812B434D88A8EE3E1F3BBD6D84"/>
  </w:style>
  <w:style w:type="paragraph" w:customStyle="1" w:styleId="8A8AEE4AD9E44256BD9B49190B6531D1">
    <w:name w:val="8A8AEE4AD9E44256BD9B49190B6531D1"/>
  </w:style>
  <w:style w:type="paragraph" w:customStyle="1" w:styleId="78EB5CC3022A41A8B681BF1054E48248">
    <w:name w:val="78EB5CC3022A41A8B681BF1054E48248"/>
  </w:style>
  <w:style w:type="paragraph" w:customStyle="1" w:styleId="B1AF1911D8C04167B1F60148E670459C">
    <w:name w:val="B1AF1911D8C04167B1F60148E670459C"/>
  </w:style>
  <w:style w:type="paragraph" w:customStyle="1" w:styleId="D3533F14B82C4E848B94EA43E3E6EAF2">
    <w:name w:val="D3533F14B82C4E848B94EA43E3E6EAF2"/>
  </w:style>
  <w:style w:type="paragraph" w:customStyle="1" w:styleId="FEB69383DC5C45AAA9EB7801D05570FD">
    <w:name w:val="FEB69383DC5C45AAA9EB7801D05570FD"/>
  </w:style>
  <w:style w:type="paragraph" w:customStyle="1" w:styleId="97F8B408F9BD454A957C7348C5B878AC">
    <w:name w:val="97F8B408F9BD454A957C7348C5B878AC"/>
  </w:style>
  <w:style w:type="paragraph" w:customStyle="1" w:styleId="A42E513B534044AD96534D02E9D9DF6C">
    <w:name w:val="A42E513B534044AD96534D02E9D9DF6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4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0066A3"/>
      </a:accent6>
      <a:hlink>
        <a:srgbClr val="8E58B6"/>
      </a:hlink>
      <a:folHlink>
        <a:srgbClr val="7F6F6F"/>
      </a:folHlink>
    </a:clrScheme>
    <a:fontScheme name="Garamond-Trebuchet MS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15D47-2D24-48CD-B87A-5F9866C89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Recueil de poésie</Template>
  <TotalTime>0</TotalTime>
  <Pages>11</Pages>
  <Words>368</Words>
  <Characters>2024</Characters>
  <Application>Microsoft Office Word</Application>
  <DocSecurity>0</DocSecurity>
  <Lines>16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2023-04-18T13:40:00Z</dcterms:created>
  <dcterms:modified xsi:type="dcterms:W3CDTF">2023-04-18T14:34:00Z</dcterms:modified>
</cp:coreProperties>
</file>